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56199D" w:rsidP="0056199D" w:rsidRDefault="00E84FF7" w14:paraId="65D07DC2" w14:textId="2BCD07E2">
      <w:pPr>
        <w:jc w:val="center"/>
        <w:rPr>
          <w:rFonts w:asciiTheme="minorHAnsi" w:hAnsiTheme="minorHAnsi" w:cstheme="minorHAnsi"/>
          <w:b/>
          <w:sz w:val="32"/>
          <w:szCs w:val="32"/>
        </w:rPr>
      </w:pPr>
      <w:r>
        <w:rPr>
          <w:rFonts w:asciiTheme="minorHAnsi" w:hAnsiTheme="minorHAnsi" w:cstheme="minorHAnsi"/>
          <w:b/>
          <w:sz w:val="32"/>
          <w:szCs w:val="32"/>
        </w:rPr>
        <w:t>CYBER SECURITY</w:t>
      </w:r>
    </w:p>
    <w:p w:rsidRPr="00634E8A" w:rsidR="000759A3" w:rsidP="0056199D" w:rsidRDefault="000759A3" w14:paraId="780F3997"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489B4B23">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00E84FF7">
        <w:rPr>
          <w:rFonts w:asciiTheme="minorHAnsi" w:hAnsiTheme="minorHAnsi" w:cstheme="minorHAnsi"/>
          <w:sz w:val="32"/>
          <w:szCs w:val="32"/>
          <w:u w:val="none"/>
        </w:rPr>
        <w:t>c</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0E1744BA">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885F3F">
              <w:rPr>
                <w:noProof/>
                <w:webHidden/>
              </w:rPr>
              <w:t>3</w:t>
            </w:r>
            <w:r w:rsidR="00A87401">
              <w:rPr>
                <w:noProof/>
                <w:webHidden/>
              </w:rPr>
              <w:fldChar w:fldCharType="end"/>
            </w:r>
          </w:hyperlink>
        </w:p>
        <w:p w:rsidR="00A87401" w:rsidRDefault="00885F3F" w14:paraId="4559AE37" w14:textId="785E45CC">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885F3F" w14:paraId="1C7D54CA" w14:textId="038BD40F">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885F3F" w14:paraId="0F2A96F0" w14:textId="561FE78E">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885F3F" w14:paraId="1C7FE994" w14:textId="0F704736">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885F3F" w14:paraId="72308843" w14:textId="02789DBC">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885F3F" w14:paraId="4AE866B4" w14:textId="2813389E">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885F3F" w14:paraId="50B8E4AD" w14:textId="4F41E1F5">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885F3F" w14:paraId="6029A028" w14:textId="153F9F51">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885F3F" w14:paraId="37F1FA2B" w14:textId="6A4D503A">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885F3F" w14:paraId="59172314" w14:textId="630882DC">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885F3F" w14:paraId="67A99FD6" w14:textId="54A18E48">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885F3F" w14:paraId="7165D252" w14:textId="1E734B47">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2C6354"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2C6354"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2C6354"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1A5CF2" w:rsidR="005A65CF" w:rsidP="005A65CF" w:rsidRDefault="005A65CF" w14:paraId="74FCABB2" w14:textId="580A6E1D">
      <w:pPr>
        <w:rPr>
          <w:color w:val="auto"/>
        </w:rPr>
      </w:pPr>
      <w:r w:rsidRPr="002B0E91">
        <w:rPr>
          <w:color w:val="auto"/>
        </w:rPr>
        <w:t xml:space="preserve">If you have any specific questions concerning this document or the process for </w:t>
      </w:r>
      <w:r w:rsidRPr="001A5CF2">
        <w:rPr>
          <w:color w:val="auto"/>
        </w:rPr>
        <w:t xml:space="preserve">submission of your proposal they must be submitted by </w:t>
      </w:r>
      <w:r w:rsidRPr="001A5CF2" w:rsidR="0038630B">
        <w:rPr>
          <w:b/>
          <w:bCs/>
          <w:color w:val="auto"/>
        </w:rPr>
        <w:t xml:space="preserve">noon </w:t>
      </w:r>
      <w:r w:rsidRPr="001A5CF2" w:rsidR="00953882">
        <w:rPr>
          <w:b/>
          <w:bCs/>
          <w:color w:val="auto"/>
        </w:rPr>
        <w:t>4</w:t>
      </w:r>
      <w:r w:rsidRPr="001A5CF2" w:rsidR="00953882">
        <w:rPr>
          <w:b/>
          <w:bCs/>
          <w:color w:val="auto"/>
          <w:vertAlign w:val="superscript"/>
        </w:rPr>
        <w:t>th</w:t>
      </w:r>
      <w:r w:rsidRPr="001A5CF2" w:rsidR="00953882">
        <w:rPr>
          <w:b/>
          <w:bCs/>
          <w:color w:val="auto"/>
        </w:rPr>
        <w:t xml:space="preserve"> July</w:t>
      </w:r>
      <w:r w:rsidRPr="001A5CF2">
        <w:rPr>
          <w:color w:val="auto"/>
        </w:rPr>
        <w:t xml:space="preserve">. To assist with questions the LEP has scheduled a Q&amp;A session for </w:t>
      </w:r>
      <w:r w:rsidRPr="001A5CF2" w:rsidR="00323543">
        <w:rPr>
          <w:b/>
          <w:bCs/>
          <w:color w:val="auto"/>
        </w:rPr>
        <w:t>29th</w:t>
      </w:r>
      <w:r w:rsidRPr="001A5CF2" w:rsidR="00DE6579">
        <w:rPr>
          <w:b/>
          <w:bCs/>
          <w:color w:val="auto"/>
        </w:rPr>
        <w:t xml:space="preserve"> </w:t>
      </w:r>
      <w:r w:rsidRPr="001A5CF2" w:rsidR="00A27CFA">
        <w:rPr>
          <w:b/>
          <w:bCs/>
          <w:color w:val="auto"/>
        </w:rPr>
        <w:t>June at 3pm</w:t>
      </w:r>
      <w:r w:rsidRPr="001A5CF2">
        <w:rPr>
          <w:color w:val="auto"/>
        </w:rPr>
        <w:t>, and meeting invitations will be shared on request.</w:t>
      </w:r>
    </w:p>
    <w:p w:rsidRPr="001A5CF2" w:rsidR="005A65CF" w:rsidP="005A65CF" w:rsidRDefault="005A65CF" w14:paraId="1C53D024" w14:textId="77777777">
      <w:pPr>
        <w:rPr>
          <w:rFonts w:eastAsia="Arial" w:cs="Arial"/>
        </w:rPr>
      </w:pPr>
    </w:p>
    <w:p w:rsidR="005A65CF" w:rsidP="005A65CF" w:rsidRDefault="005A65CF" w14:paraId="5664ADF3" w14:textId="5E845C5F">
      <w:pPr>
        <w:rPr>
          <w:rFonts w:eastAsia="Arial" w:cs="Arial"/>
        </w:rPr>
      </w:pPr>
      <w:r w:rsidRPr="001A5CF2">
        <w:rPr>
          <w:rFonts w:eastAsia="Arial" w:cs="Arial"/>
          <w:color w:val="auto"/>
        </w:rPr>
        <w:t xml:space="preserve">Please submit your final proposals by </w:t>
      </w:r>
      <w:r w:rsidRPr="001A5CF2" w:rsidR="00E84ED9">
        <w:rPr>
          <w:rFonts w:eastAsia="Arial" w:cs="Arial"/>
          <w:b/>
          <w:bCs/>
          <w:color w:val="auto"/>
        </w:rPr>
        <w:t>9am</w:t>
      </w:r>
      <w:r w:rsidRPr="001A5CF2" w:rsidR="00AC17F8">
        <w:rPr>
          <w:rFonts w:eastAsia="Arial" w:cs="Arial"/>
          <w:b/>
          <w:bCs/>
          <w:color w:val="auto"/>
        </w:rPr>
        <w:t xml:space="preserve"> Thursday</w:t>
      </w:r>
      <w:r w:rsidRPr="001A5CF2" w:rsidR="00E84ED9">
        <w:rPr>
          <w:rFonts w:eastAsia="Arial" w:cs="Arial"/>
          <w:b/>
          <w:bCs/>
          <w:color w:val="auto"/>
        </w:rPr>
        <w:t xml:space="preserve"> </w:t>
      </w:r>
      <w:r w:rsidRPr="001A5CF2" w:rsidR="001D40F1">
        <w:rPr>
          <w:rFonts w:eastAsia="Arial" w:cs="Arial"/>
          <w:b/>
          <w:bCs/>
          <w:color w:val="auto"/>
        </w:rPr>
        <w:t>14</w:t>
      </w:r>
      <w:r w:rsidRPr="001A5CF2" w:rsidR="00C20E2C">
        <w:rPr>
          <w:rFonts w:eastAsia="Arial" w:cs="Arial"/>
          <w:b/>
          <w:bCs/>
          <w:color w:val="auto"/>
          <w:vertAlign w:val="superscript"/>
        </w:rPr>
        <w:t>th</w:t>
      </w:r>
      <w:r w:rsidRPr="001A5CF2" w:rsidR="00C20E2C">
        <w:rPr>
          <w:rFonts w:eastAsia="Arial" w:cs="Arial"/>
          <w:b/>
          <w:bCs/>
          <w:color w:val="auto"/>
        </w:rPr>
        <w:t xml:space="preserve"> July</w:t>
      </w:r>
      <w:r w:rsidRPr="001A5CF2">
        <w:rPr>
          <w:rFonts w:eastAsia="Arial" w:cs="Arial"/>
          <w:color w:val="auto"/>
        </w:rPr>
        <w:t xml:space="preserve">. </w:t>
      </w:r>
      <w:r w:rsidRPr="001A5CF2" w:rsidR="001A5CF2">
        <w:rPr>
          <w:rFonts w:eastAsia="Arial" w:cs="Arial"/>
          <w:color w:val="auto"/>
        </w:rPr>
        <w:br/>
      </w:r>
      <w:r w:rsidRPr="001A5CF2">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77777777">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885F3F"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885F3F" w14:paraId="2261B843" w14:textId="0722654E">
            <w:pPr>
              <w:rPr>
                <w:color w:val="auto"/>
                <w:sz w:val="20"/>
                <w:szCs w:val="20"/>
              </w:rPr>
            </w:pPr>
            <w:hyperlink w:history="1" r:id="rId13">
              <w:r w:rsidR="002A733B">
                <w:rPr>
                  <w:rStyle w:val="Hyperlink"/>
                  <w:sz w:val="20"/>
                  <w:szCs w:val="20"/>
                </w:rPr>
                <w:t>Rebecca.Luck@cheshireandwarrington.com</w:t>
              </w:r>
            </w:hyperlink>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FA11CF" w:rsidR="00CC2A30" w:rsidP="1A52ACD9" w:rsidRDefault="00516F1B" w14:paraId="6D84B8C2" w14:textId="11FAC9AF">
      <w:pPr>
        <w:pStyle w:val="Normal"/>
        <w:rPr>
          <w:color w:val="auto"/>
        </w:rPr>
      </w:pPr>
      <w:r w:rsidRPr="1A52ACD9" w:rsidR="00E32E9C">
        <w:rPr>
          <w:color w:val="auto"/>
        </w:rPr>
        <w:t xml:space="preserve">This bootcamp prospectus focuses on Digital Core – </w:t>
      </w:r>
      <w:r w:rsidRPr="1A52ACD9" w:rsidR="008F4FFB">
        <w:rPr>
          <w:color w:val="auto"/>
        </w:rPr>
        <w:t>Cyber Security</w:t>
      </w:r>
      <w:r w:rsidRPr="1A52ACD9" w:rsidR="00E32E9C">
        <w:rPr>
          <w:color w:val="auto"/>
        </w:rPr>
        <w:t xml:space="preserve">. The </w:t>
      </w:r>
      <w:r w:rsidRPr="1A52ACD9" w:rsidR="00E32E9C">
        <w:rPr>
          <w:color w:val="auto"/>
        </w:rPr>
        <w:t>b</w:t>
      </w:r>
      <w:r w:rsidRPr="1A52ACD9" w:rsidR="00516F1B">
        <w:rPr>
          <w:color w:val="auto"/>
        </w:rPr>
        <w:t xml:space="preserve">ootcamp </w:t>
      </w:r>
      <w:r w:rsidRPr="1A52ACD9" w:rsidR="00CC2A30">
        <w:rPr>
          <w:color w:val="auto"/>
        </w:rPr>
        <w:t>will</w:t>
      </w:r>
      <w:r w:rsidRPr="1A52ACD9" w:rsidR="00CC2A30">
        <w:rPr>
          <w:color w:val="auto"/>
        </w:rPr>
        <w:t xml:space="preserve"> deliver a minimum of </w:t>
      </w:r>
      <w:r w:rsidRPr="1A52ACD9" w:rsidR="00A15779">
        <w:rPr>
          <w:color w:val="auto"/>
        </w:rPr>
        <w:t>450</w:t>
      </w:r>
      <w:r w:rsidRPr="1A52ACD9" w:rsidR="00CC2A30">
        <w:rPr>
          <w:color w:val="auto"/>
        </w:rPr>
        <w:t xml:space="preserve"> guided learning hours and will take place over a maximum of 16 weeks.</w:t>
      </w:r>
    </w:p>
    <w:p w:rsidRPr="00FA11CF" w:rsidR="00CC2A30" w:rsidP="00CC2A30" w:rsidRDefault="00CC2A30" w14:paraId="17B0EDE7" w14:textId="77777777">
      <w:pPr>
        <w:rPr>
          <w:color w:val="auto"/>
        </w:rPr>
      </w:pPr>
    </w:p>
    <w:p w:rsidRPr="00FA11CF" w:rsidR="00E32E9C" w:rsidP="00E32E9C" w:rsidRDefault="00E32E9C" w14:paraId="50FF4417" w14:textId="44E2AA66">
      <w:pPr>
        <w:rPr>
          <w:color w:val="auto"/>
        </w:rPr>
      </w:pPr>
      <w:r w:rsidRPr="1A52ACD9" w:rsidR="008F4FFB">
        <w:rPr>
          <w:color w:val="auto"/>
        </w:rPr>
        <w:t>Digital Core – Cyber Security</w:t>
      </w:r>
      <w:r w:rsidRPr="1A52ACD9" w:rsidR="00E32E9C">
        <w:rPr>
          <w:color w:val="auto"/>
        </w:rPr>
        <w:t xml:space="preserve"> has been identified as a skills shortage area (see </w:t>
      </w:r>
      <w:r w:rsidRPr="1A52ACD9" w:rsidR="00E32E9C">
        <w:rPr>
          <w:b w:val="1"/>
          <w:bCs w:val="1"/>
          <w:color w:val="auto"/>
        </w:rPr>
        <w:t>Appendix 2</w:t>
      </w:r>
      <w:r w:rsidRPr="1A52ACD9" w:rsidR="00E32E9C">
        <w:rPr>
          <w:color w:val="auto"/>
        </w:rPr>
        <w:t>).  The maximum grant allocation for this bootcamp is £</w:t>
      </w:r>
      <w:r w:rsidRPr="1A52ACD9" w:rsidR="008F4FFB">
        <w:rPr>
          <w:color w:val="auto"/>
        </w:rPr>
        <w:t>90,000</w:t>
      </w:r>
      <w:r w:rsidRPr="1A52ACD9" w:rsidR="00E32E9C">
        <w:rPr>
          <w:color w:val="auto"/>
        </w:rPr>
        <w:t xml:space="preserve"> and the bootcamp must involve a cohort of at least </w:t>
      </w:r>
      <w:r w:rsidRPr="1A52ACD9" w:rsidR="008B69AA">
        <w:rPr>
          <w:color w:val="auto"/>
        </w:rPr>
        <w:t>20</w:t>
      </w:r>
      <w:r w:rsidRPr="1A52ACD9" w:rsidR="00E32E9C">
        <w:rPr>
          <w:color w:val="auto"/>
        </w:rPr>
        <w:t xml:space="preserve"> learners. </w:t>
      </w:r>
    </w:p>
    <w:p w:rsidRPr="00FA11CF" w:rsidR="008E30D3" w:rsidP="00CC2A30" w:rsidRDefault="008E30D3" w14:paraId="787BC76D" w14:textId="77777777">
      <w:pPr>
        <w:rPr>
          <w:color w:val="auto"/>
        </w:rPr>
      </w:pPr>
    </w:p>
    <w:p w:rsidRPr="00FA11CF" w:rsidR="005D0B99" w:rsidP="005D0B99" w:rsidRDefault="007A32B3" w14:paraId="2163FB59" w14:textId="77777777">
      <w:pPr>
        <w:rPr>
          <w:color w:val="auto"/>
        </w:rPr>
      </w:pPr>
      <w:r w:rsidRPr="00FA11CF">
        <w:rPr>
          <w:color w:val="auto"/>
        </w:rPr>
        <w:t xml:space="preserve">The LEP may </w:t>
      </w:r>
      <w:r w:rsidRPr="00FA11CF" w:rsidR="00782867">
        <w:rPr>
          <w:color w:val="auto"/>
        </w:rPr>
        <w:t>increase the funding allocation or extend the funding period</w:t>
      </w:r>
      <w:r w:rsidRPr="00FA11CF" w:rsidR="00A44FC4">
        <w:rPr>
          <w:color w:val="auto"/>
        </w:rPr>
        <w:t xml:space="preserve">, </w:t>
      </w:r>
      <w:r w:rsidRPr="00FA11CF" w:rsidR="00765547">
        <w:rPr>
          <w:color w:val="auto"/>
        </w:rPr>
        <w:t>should additional funds be made available by the Department for Education, and where skills bootcamps are being successfully delivered.</w:t>
      </w:r>
      <w:r w:rsidRPr="00FA11CF" w:rsidR="00A44FC4">
        <w:rPr>
          <w:color w:val="auto"/>
        </w:rPr>
        <w:t xml:space="preserve"> </w:t>
      </w:r>
      <w:r w:rsidRPr="00FA11CF" w:rsidR="005D0B99">
        <w:rPr>
          <w:color w:val="auto"/>
        </w:rPr>
        <w:t>The LEP expect that the cost of the grant per learner will not exceed £4,500, unless otherwise agreed in writing.</w:t>
      </w:r>
    </w:p>
    <w:p w:rsidRPr="00FA11CF" w:rsidR="00CC2A30" w:rsidP="00302AE9" w:rsidRDefault="00CC2A30" w14:paraId="3A949DD5" w14:textId="77777777">
      <w:pPr>
        <w:rPr>
          <w:color w:val="auto"/>
        </w:rPr>
      </w:pPr>
    </w:p>
    <w:p w:rsidRPr="00FA11CF" w:rsidR="002B5735" w:rsidP="002B5735" w:rsidRDefault="002B5735" w14:paraId="2C5DE653" w14:textId="51855A68">
      <w:pPr>
        <w:rPr>
          <w:rFonts w:eastAsia="Manrope" w:cs="Manrope"/>
          <w:color w:val="auto"/>
        </w:rPr>
      </w:pPr>
      <w:r w:rsidRPr="00FA11CF">
        <w:rPr>
          <w:rFonts w:eastAsia="Manrope" w:cs="Manrope"/>
          <w:color w:val="auto"/>
        </w:rPr>
        <w:t>On completion of the Cyber Security Bootcamp learners should be capable of securing an apprenticeship or job in the following areas: security architect, penetration tester, security analyst, risk analyst, intelligence researcher, security sales engineer, information security analyst, information security assurance &amp; threat analyst, forensics &amp; incident response analyst, security engineer, security administrator, information security officer.</w:t>
      </w:r>
    </w:p>
    <w:p w:rsidRPr="00FA11CF" w:rsidR="00E8516B" w:rsidP="002B5735" w:rsidRDefault="00E8516B" w14:paraId="28F01663" w14:textId="77777777">
      <w:pPr>
        <w:rPr>
          <w:rFonts w:eastAsia="Manrope" w:cs="Manrope"/>
          <w:color w:val="auto"/>
        </w:rPr>
      </w:pPr>
    </w:p>
    <w:p w:rsidRPr="00FA11CF" w:rsidR="00075B96" w:rsidP="00075B96" w:rsidRDefault="00075B96" w14:paraId="0CF4D99B" w14:textId="2FD76FE3">
      <w:pPr>
        <w:spacing w:line="257" w:lineRule="auto"/>
        <w:rPr>
          <w:rFonts w:eastAsia="Arial" w:cs="Arial"/>
          <w:color w:val="auto"/>
        </w:rPr>
      </w:pPr>
      <w:r w:rsidRPr="00FA11CF">
        <w:rPr>
          <w:rFonts w:eastAsia="Arial" w:cs="Arial"/>
          <w:color w:val="auto"/>
        </w:rPr>
        <w:t xml:space="preserve">Learners will develop </w:t>
      </w:r>
      <w:r w:rsidRPr="00FA11CF" w:rsidR="005F724C">
        <w:rPr>
          <w:rFonts w:eastAsia="Arial" w:cs="Arial"/>
          <w:color w:val="auto"/>
        </w:rPr>
        <w:t xml:space="preserve">some or </w:t>
      </w:r>
      <w:proofErr w:type="gramStart"/>
      <w:r w:rsidRPr="00FA11CF" w:rsidR="005F724C">
        <w:rPr>
          <w:rFonts w:eastAsia="Arial" w:cs="Arial"/>
          <w:color w:val="auto"/>
        </w:rPr>
        <w:t>all of</w:t>
      </w:r>
      <w:proofErr w:type="gramEnd"/>
      <w:r w:rsidRPr="00FA11CF" w:rsidR="005F724C">
        <w:rPr>
          <w:rFonts w:eastAsia="Arial" w:cs="Arial"/>
          <w:color w:val="auto"/>
        </w:rPr>
        <w:t xml:space="preserve"> </w:t>
      </w:r>
      <w:r w:rsidRPr="00FA11CF">
        <w:rPr>
          <w:rFonts w:eastAsia="Arial" w:cs="Arial"/>
          <w:color w:val="auto"/>
        </w:rPr>
        <w:t xml:space="preserve">the following skills: </w:t>
      </w:r>
    </w:p>
    <w:p w:rsidRPr="00FA11CF" w:rsidR="00075B96" w:rsidP="002C6354" w:rsidRDefault="00075B96" w14:paraId="284CDA2A" w14:textId="4171727D">
      <w:pPr>
        <w:pStyle w:val="ListParagraph"/>
        <w:numPr>
          <w:ilvl w:val="0"/>
          <w:numId w:val="21"/>
        </w:numPr>
        <w:spacing w:line="257" w:lineRule="auto"/>
        <w:ind w:left="709"/>
        <w:rPr>
          <w:rFonts w:eastAsia="Arial" w:cs="Arial"/>
          <w:color w:val="auto"/>
        </w:rPr>
      </w:pPr>
      <w:r w:rsidRPr="00FA11CF">
        <w:rPr>
          <w:rFonts w:eastAsia="Arial" w:cs="Arial"/>
          <w:color w:val="auto"/>
        </w:rPr>
        <w:t>Cyber security principles and policies</w:t>
      </w:r>
    </w:p>
    <w:p w:rsidRPr="00FA11CF" w:rsidR="00075B96" w:rsidP="002C6354" w:rsidRDefault="00075B96" w14:paraId="275A4258" w14:textId="77777777">
      <w:pPr>
        <w:pStyle w:val="ListParagraph"/>
        <w:numPr>
          <w:ilvl w:val="0"/>
          <w:numId w:val="21"/>
        </w:numPr>
        <w:spacing w:line="257" w:lineRule="auto"/>
        <w:ind w:left="709"/>
        <w:rPr>
          <w:rFonts w:eastAsia="Arial" w:cs="Arial"/>
          <w:color w:val="auto"/>
        </w:rPr>
      </w:pPr>
      <w:r w:rsidRPr="00FA11CF">
        <w:rPr>
          <w:rFonts w:eastAsia="Arial" w:cs="Arial"/>
          <w:color w:val="auto"/>
        </w:rPr>
        <w:t xml:space="preserve">Advanced Windows, </w:t>
      </w:r>
      <w:proofErr w:type="gramStart"/>
      <w:r w:rsidRPr="00FA11CF">
        <w:rPr>
          <w:rFonts w:eastAsia="Arial" w:cs="Arial"/>
          <w:color w:val="auto"/>
        </w:rPr>
        <w:t>Linux</w:t>
      </w:r>
      <w:proofErr w:type="gramEnd"/>
      <w:r w:rsidRPr="00FA11CF">
        <w:rPr>
          <w:rFonts w:eastAsia="Arial" w:cs="Arial"/>
          <w:color w:val="auto"/>
        </w:rPr>
        <w:t xml:space="preserve"> and Android OS practices</w:t>
      </w:r>
    </w:p>
    <w:p w:rsidRPr="00FA11CF" w:rsidR="00075B96" w:rsidP="002C6354" w:rsidRDefault="00075B96" w14:paraId="4CAFEF94" w14:textId="08802FCC">
      <w:pPr>
        <w:pStyle w:val="ListParagraph"/>
        <w:numPr>
          <w:ilvl w:val="0"/>
          <w:numId w:val="21"/>
        </w:numPr>
        <w:spacing w:line="257" w:lineRule="auto"/>
        <w:ind w:left="709"/>
        <w:rPr>
          <w:rFonts w:eastAsia="Arial" w:cs="Arial"/>
          <w:color w:val="auto"/>
        </w:rPr>
      </w:pPr>
      <w:r w:rsidRPr="00FA11CF">
        <w:rPr>
          <w:rFonts w:eastAsia="Arial" w:cs="Arial"/>
          <w:color w:val="auto"/>
        </w:rPr>
        <w:t xml:space="preserve">Attack and </w:t>
      </w:r>
      <w:proofErr w:type="spellStart"/>
      <w:r w:rsidRPr="00FA11CF">
        <w:rPr>
          <w:rFonts w:eastAsia="Arial" w:cs="Arial"/>
          <w:color w:val="auto"/>
        </w:rPr>
        <w:t>defense</w:t>
      </w:r>
      <w:proofErr w:type="spellEnd"/>
      <w:r w:rsidRPr="00FA11CF">
        <w:rPr>
          <w:rFonts w:eastAsia="Arial" w:cs="Arial"/>
          <w:color w:val="auto"/>
        </w:rPr>
        <w:t xml:space="preserve"> planning and documentation</w:t>
      </w:r>
    </w:p>
    <w:p w:rsidRPr="00FA11CF" w:rsidR="00075B96" w:rsidP="002C6354" w:rsidRDefault="00075B96" w14:paraId="1486D0CB" w14:textId="75364B45">
      <w:pPr>
        <w:pStyle w:val="ListParagraph"/>
        <w:numPr>
          <w:ilvl w:val="0"/>
          <w:numId w:val="21"/>
        </w:numPr>
        <w:spacing w:line="257" w:lineRule="auto"/>
        <w:ind w:left="709"/>
        <w:rPr>
          <w:rFonts w:eastAsia="Arial" w:cs="Arial"/>
          <w:color w:val="auto"/>
        </w:rPr>
      </w:pPr>
      <w:r w:rsidRPr="00FA11CF">
        <w:rPr>
          <w:rFonts w:eastAsia="Arial" w:cs="Arial"/>
          <w:color w:val="auto"/>
        </w:rPr>
        <w:t xml:space="preserve">Practical experience with penetration testing tools </w:t>
      </w:r>
    </w:p>
    <w:p w:rsidRPr="00FA11CF" w:rsidR="00075B96" w:rsidP="002C6354" w:rsidRDefault="00075B96" w14:paraId="1304AEED" w14:textId="0AA04C0E">
      <w:pPr>
        <w:pStyle w:val="ListParagraph"/>
        <w:numPr>
          <w:ilvl w:val="0"/>
          <w:numId w:val="21"/>
        </w:numPr>
        <w:spacing w:line="257" w:lineRule="auto"/>
        <w:ind w:left="709"/>
        <w:rPr>
          <w:rFonts w:eastAsia="Arial" w:cs="Arial"/>
          <w:color w:val="auto"/>
        </w:rPr>
      </w:pPr>
      <w:r w:rsidRPr="00FA11CF">
        <w:rPr>
          <w:rFonts w:eastAsia="Arial" w:cs="Arial"/>
          <w:color w:val="auto"/>
        </w:rPr>
        <w:t>Vulnerability scanning</w:t>
      </w:r>
    </w:p>
    <w:p w:rsidRPr="00FA11CF" w:rsidR="00075B96" w:rsidP="002C6354" w:rsidRDefault="00075B96" w14:paraId="35B76FE6" w14:textId="77777777">
      <w:pPr>
        <w:pStyle w:val="ListParagraph"/>
        <w:numPr>
          <w:ilvl w:val="0"/>
          <w:numId w:val="21"/>
        </w:numPr>
        <w:spacing w:line="257" w:lineRule="auto"/>
        <w:ind w:left="709"/>
        <w:rPr>
          <w:rFonts w:eastAsia="Arial" w:cs="Arial"/>
          <w:color w:val="auto"/>
        </w:rPr>
      </w:pPr>
      <w:r w:rsidRPr="00FA11CF">
        <w:rPr>
          <w:rFonts w:eastAsia="Arial" w:cs="Arial"/>
          <w:color w:val="auto"/>
        </w:rPr>
        <w:t>Network management, both hardware and software</w:t>
      </w:r>
    </w:p>
    <w:p w:rsidRPr="00FA11CF" w:rsidR="00075B96" w:rsidP="002C6354" w:rsidRDefault="00075B96" w14:paraId="594C8E10" w14:textId="4D683695">
      <w:pPr>
        <w:pStyle w:val="ListParagraph"/>
        <w:numPr>
          <w:ilvl w:val="0"/>
          <w:numId w:val="21"/>
        </w:numPr>
        <w:spacing w:line="257" w:lineRule="auto"/>
        <w:ind w:left="709"/>
        <w:rPr>
          <w:rFonts w:eastAsia="Arial" w:cs="Arial"/>
          <w:color w:val="auto"/>
        </w:rPr>
      </w:pPr>
      <w:r w:rsidRPr="00FA11CF">
        <w:rPr>
          <w:rFonts w:eastAsia="Arial" w:cs="Arial"/>
          <w:color w:val="auto"/>
        </w:rPr>
        <w:t>Audit and improve existing IT policies</w:t>
      </w:r>
    </w:p>
    <w:p w:rsidRPr="00FA11CF" w:rsidR="00075B96" w:rsidP="002C6354" w:rsidRDefault="00075B96" w14:paraId="68F2EEE6" w14:textId="53065341">
      <w:pPr>
        <w:pStyle w:val="ListParagraph"/>
        <w:numPr>
          <w:ilvl w:val="0"/>
          <w:numId w:val="21"/>
        </w:numPr>
        <w:spacing w:line="257" w:lineRule="auto"/>
        <w:ind w:left="709"/>
        <w:rPr>
          <w:rFonts w:eastAsia="Arial" w:cs="Arial"/>
          <w:color w:val="auto"/>
        </w:rPr>
      </w:pPr>
      <w:r w:rsidRPr="00FA11CF">
        <w:rPr>
          <w:rFonts w:eastAsia="Arial" w:cs="Arial"/>
          <w:color w:val="auto"/>
        </w:rPr>
        <w:t>Scripting and deploying patches</w:t>
      </w:r>
    </w:p>
    <w:p w:rsidRPr="002B5735" w:rsidR="00E8516B" w:rsidP="002B5735" w:rsidRDefault="00E8516B" w14:paraId="5BA94F66" w14:textId="77777777">
      <w:pPr>
        <w:rPr>
          <w:rFonts w:eastAsia="Manrope" w:cs="Manrope"/>
          <w:color w:val="0070C0"/>
        </w:rPr>
      </w:pPr>
    </w:p>
    <w:p w:rsidRPr="00031CF5" w:rsidR="004C691C" w:rsidP="004C691C" w:rsidRDefault="00626DEB" w14:paraId="28D30F23" w14:textId="2D3538C1">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004C691C" w:rsidP="00302AE9" w:rsidRDefault="009F5E11" w14:paraId="5BE61876" w14:textId="79771156">
      <w:pPr>
        <w:rPr>
          <w:color w:val="auto"/>
        </w:rPr>
      </w:pPr>
      <w:r>
        <w:rPr>
          <w:color w:val="auto"/>
        </w:rPr>
        <w:lastRenderedPageBreak/>
        <w:t>While the t</w:t>
      </w:r>
      <w:r w:rsidRPr="00031CF5" w:rsidR="00302AE9">
        <w:rPr>
          <w:color w:val="auto"/>
        </w:rPr>
        <w:t xml:space="preserve">raining provision </w:t>
      </w:r>
      <w:r>
        <w:rPr>
          <w:color w:val="auto"/>
        </w:rPr>
        <w:t xml:space="preserve">may </w:t>
      </w:r>
      <w:r w:rsidRPr="00031CF5" w:rsidR="00302AE9">
        <w:rPr>
          <w:color w:val="auto"/>
        </w:rPr>
        <w:t>not need to be qualification based or accredited</w:t>
      </w:r>
      <w:r>
        <w:rPr>
          <w:color w:val="auto"/>
        </w:rPr>
        <w:t>, it must meet the employer requirements to enter employment or to progress at work.</w:t>
      </w:r>
      <w:r w:rsidR="00E569E1">
        <w:rPr>
          <w:color w:val="auto"/>
        </w:rPr>
        <w:t xml:space="preserve">  </w:t>
      </w:r>
    </w:p>
    <w:p w:rsidR="004C691C" w:rsidP="00302AE9" w:rsidRDefault="004C691C" w14:paraId="6DD005EA" w14:textId="77777777">
      <w:pPr>
        <w:rPr>
          <w:color w:val="auto"/>
        </w:rPr>
      </w:pPr>
    </w:p>
    <w:p w:rsidRPr="00031CF5" w:rsidR="008C5EEE" w:rsidP="008C5EEE" w:rsidRDefault="008C5EEE" w14:paraId="7ABC2B07" w14:textId="7D16421D">
      <w:pPr>
        <w:rPr>
          <w:color w:val="auto"/>
        </w:rPr>
      </w:pPr>
      <w:r w:rsidRPr="00D86838">
        <w:rPr>
          <w:color w:val="auto"/>
        </w:rPr>
        <w:t xml:space="preserve">We are hoping to work with a wide range of organisations to deliver this pilot and there is no requirement to be an Education Skills Funding Agency accredited training provider. </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Pr="00E806EA" w:rsidR="00D860FA" w:rsidP="002C6354" w:rsidRDefault="00D860FA" w14:paraId="7E1DE2B8" w14:textId="764FDE02">
      <w:pPr>
        <w:pStyle w:val="ListParagraph"/>
        <w:numPr>
          <w:ilvl w:val="0"/>
          <w:numId w:val="19"/>
        </w:numPr>
        <w:rPr>
          <w:color w:val="auto"/>
        </w:rPr>
      </w:pPr>
      <w:r w:rsidRPr="0CE3BD67">
        <w:rPr>
          <w:color w:val="auto"/>
        </w:rPr>
        <w:t xml:space="preserve">Best </w:t>
      </w:r>
      <w:r w:rsidRPr="00E806EA">
        <w:rPr>
          <w:color w:val="auto"/>
        </w:rPr>
        <w:t xml:space="preserve">endeavours for learner </w:t>
      </w:r>
      <w:r w:rsidRPr="00E806EA" w:rsidR="00032A7D">
        <w:rPr>
          <w:color w:val="auto"/>
        </w:rPr>
        <w:t>s</w:t>
      </w:r>
      <w:r w:rsidRPr="00E806EA">
        <w:rPr>
          <w:color w:val="auto"/>
        </w:rPr>
        <w:t xml:space="preserve">tarts </w:t>
      </w:r>
      <w:r w:rsidRPr="00E806EA" w:rsidR="00B34E0B">
        <w:rPr>
          <w:color w:val="auto"/>
        </w:rPr>
        <w:t xml:space="preserve">the week commencing </w:t>
      </w:r>
      <w:r w:rsidRPr="00E806EA" w:rsidR="007F24BA">
        <w:rPr>
          <w:color w:val="auto"/>
        </w:rPr>
        <w:t>26</w:t>
      </w:r>
      <w:r w:rsidRPr="00E806EA" w:rsidR="007F24BA">
        <w:rPr>
          <w:color w:val="auto"/>
          <w:vertAlign w:val="superscript"/>
        </w:rPr>
        <w:t>th</w:t>
      </w:r>
      <w:r w:rsidRPr="00E806EA" w:rsidR="007F24BA">
        <w:rPr>
          <w:color w:val="auto"/>
        </w:rPr>
        <w:t xml:space="preserve"> </w:t>
      </w:r>
      <w:r w:rsidRPr="00E806EA" w:rsidR="002C3BCC">
        <w:rPr>
          <w:color w:val="auto"/>
        </w:rPr>
        <w:t>September</w:t>
      </w:r>
      <w:r w:rsidRPr="00E806EA" w:rsidR="00B34E0B">
        <w:rPr>
          <w:color w:val="auto"/>
        </w:rPr>
        <w:t xml:space="preserve"> 2022, with an absolute requirement to meet DfE deadline by the </w:t>
      </w:r>
      <w:proofErr w:type="gramStart"/>
      <w:r w:rsidRPr="00E806EA" w:rsidR="00B34E0B">
        <w:rPr>
          <w:color w:val="auto"/>
        </w:rPr>
        <w:t>3</w:t>
      </w:r>
      <w:r w:rsidRPr="00E806EA" w:rsidR="002C3BCC">
        <w:rPr>
          <w:color w:val="auto"/>
        </w:rPr>
        <w:t>0</w:t>
      </w:r>
      <w:r w:rsidRPr="00E806EA" w:rsidR="002C3BCC">
        <w:rPr>
          <w:color w:val="auto"/>
          <w:vertAlign w:val="superscript"/>
        </w:rPr>
        <w:t>th</w:t>
      </w:r>
      <w:proofErr w:type="gramEnd"/>
      <w:r w:rsidRPr="00E806EA" w:rsidR="002C3BCC">
        <w:rPr>
          <w:color w:val="auto"/>
        </w:rPr>
        <w:t xml:space="preserve"> </w:t>
      </w:r>
      <w:r w:rsidRPr="00E806EA" w:rsidR="00B34E0B">
        <w:rPr>
          <w:color w:val="auto"/>
        </w:rPr>
        <w:t xml:space="preserve"> </w:t>
      </w:r>
      <w:r w:rsidRPr="00E806EA" w:rsidR="002C3BCC">
        <w:rPr>
          <w:color w:val="auto"/>
        </w:rPr>
        <w:t xml:space="preserve">September </w:t>
      </w:r>
      <w:r w:rsidRPr="00E806EA" w:rsidR="00B34E0B">
        <w:rPr>
          <w:color w:val="auto"/>
        </w:rPr>
        <w:t>2022.</w:t>
      </w:r>
    </w:p>
    <w:p w:rsidRPr="00E806EA" w:rsidR="00D860FA" w:rsidP="002C6354" w:rsidRDefault="00D860FA" w14:paraId="09B415AD" w14:textId="06FCC33A">
      <w:pPr>
        <w:pStyle w:val="ListParagraph"/>
        <w:numPr>
          <w:ilvl w:val="0"/>
          <w:numId w:val="19"/>
        </w:numPr>
        <w:rPr>
          <w:color w:val="auto"/>
        </w:rPr>
      </w:pPr>
      <w:r w:rsidRPr="00E806EA">
        <w:rPr>
          <w:color w:val="auto"/>
        </w:rPr>
        <w:t xml:space="preserve">Delivery </w:t>
      </w:r>
      <w:r w:rsidRPr="00E806EA" w:rsidR="00753B20">
        <w:rPr>
          <w:color w:val="auto"/>
        </w:rPr>
        <w:t xml:space="preserve">and full grant spend </w:t>
      </w:r>
      <w:r w:rsidRPr="00E806EA">
        <w:rPr>
          <w:color w:val="auto"/>
        </w:rPr>
        <w:t xml:space="preserve">must </w:t>
      </w:r>
      <w:r w:rsidRPr="00E806EA" w:rsidR="00E55969">
        <w:rPr>
          <w:color w:val="auto"/>
        </w:rPr>
        <w:t>be</w:t>
      </w:r>
      <w:r w:rsidRPr="00E806EA" w:rsidR="00302AE9">
        <w:rPr>
          <w:color w:val="auto"/>
        </w:rPr>
        <w:t xml:space="preserve"> completed by the end of March 202</w:t>
      </w:r>
      <w:r w:rsidRPr="00E806EA" w:rsidR="00713878">
        <w:rPr>
          <w:color w:val="auto"/>
        </w:rPr>
        <w:t>3</w:t>
      </w:r>
      <w:r w:rsidRPr="00E806EA"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669E9A31">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2C6354"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2C6354"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2C6354"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2C6354"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E806EA" w:rsidP="00BA2173" w:rsidRDefault="0071360B" w14:paraId="65893C1D" w14:textId="77777777">
      <w:pPr>
        <w:pStyle w:val="Heading2"/>
        <w:rPr>
          <w:color w:val="auto"/>
        </w:rPr>
      </w:pPr>
      <w:r w:rsidRPr="00BA2173">
        <w:rPr>
          <w:color w:val="auto"/>
        </w:rPr>
        <w:t xml:space="preserve"> </w:t>
      </w:r>
      <w:bookmarkStart w:name="_Toc106096956" w:id="6"/>
    </w:p>
    <w:p w:rsidR="00E806EA" w:rsidRDefault="00E806EA" w14:paraId="4F05B5B0" w14:textId="77777777">
      <w:pPr>
        <w:rPr>
          <w:rFonts w:eastAsiaTheme="majorEastAsia" w:cstheme="majorBidi"/>
          <w:b/>
          <w:color w:val="auto"/>
          <w:sz w:val="26"/>
          <w:szCs w:val="26"/>
        </w:rPr>
      </w:pPr>
      <w:r>
        <w:rPr>
          <w:color w:val="auto"/>
        </w:rPr>
        <w:br w:type="page"/>
      </w:r>
    </w:p>
    <w:p w:rsidRPr="00BA2173" w:rsidR="00513547" w:rsidP="00BA2173" w:rsidRDefault="002E3C32" w14:paraId="3648B208" w14:textId="5CD413BA">
      <w:pPr>
        <w:pStyle w:val="Heading2"/>
        <w:rPr>
          <w:color w:val="auto"/>
        </w:rPr>
      </w:pPr>
      <w:r w:rsidRPr="00BA2173">
        <w:rPr>
          <w:color w:val="auto"/>
        </w:rPr>
        <w:lastRenderedPageBreak/>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E806EA" w:rsidR="6FFF20D5" w:rsidP="6FFF20D5" w:rsidRDefault="6FFF20D5" w14:paraId="79FB9D24" w14:textId="03BCCEE0">
      <w:pPr>
        <w:rPr>
          <w:rFonts w:eastAsiaTheme="minorEastAsia"/>
          <w:color w:val="auto"/>
        </w:rPr>
      </w:pPr>
      <w:r w:rsidRPr="00E806EA">
        <w:rPr>
          <w:rFonts w:eastAsiaTheme="minorEastAsia"/>
          <w:color w:val="auto"/>
        </w:rPr>
        <w:t xml:space="preserve">Training to be pitched at level </w:t>
      </w:r>
      <w:proofErr w:type="spellStart"/>
      <w:r w:rsidRPr="00E806EA" w:rsidR="004313E0">
        <w:rPr>
          <w:color w:val="auto"/>
        </w:rPr>
        <w:t>Level</w:t>
      </w:r>
      <w:proofErr w:type="spellEnd"/>
      <w:r w:rsidRPr="00E806EA" w:rsidR="004313E0">
        <w:rPr>
          <w:color w:val="auto"/>
        </w:rPr>
        <w:t xml:space="preserve"> 4 (or equivalent)</w:t>
      </w:r>
      <w:r w:rsidRPr="00E806EA">
        <w:rPr>
          <w:rFonts w:eastAsiaTheme="minorEastAsia"/>
          <w:color w:val="auto"/>
        </w:rPr>
        <w:t xml:space="preserve"> and above. </w:t>
      </w:r>
      <w:bookmarkStart w:name="_Hlk106636006" w:id="10"/>
      <w:r w:rsidRPr="00E806EA" w:rsidR="00376EE5">
        <w:rPr>
          <w:rFonts w:eastAsiaTheme="minorEastAsia"/>
          <w:color w:val="auto"/>
        </w:rPr>
        <w:t>The Department for Education are not funding us for entry level skills bootcamps</w:t>
      </w:r>
      <w:bookmarkEnd w:id="10"/>
      <w:r w:rsidRPr="00E806EA">
        <w:rPr>
          <w:rFonts w:eastAsiaTheme="minorEastAsia"/>
          <w:color w:val="auto"/>
        </w:rPr>
        <w:t xml:space="preserve">. This fund specifically focuses on developing specialist skills for </w:t>
      </w:r>
      <w:r w:rsidRPr="00E806EA" w:rsidR="004313E0">
        <w:rPr>
          <w:color w:val="auto"/>
        </w:rPr>
        <w:t>Digital Core – Cyber Security.</w:t>
      </w:r>
    </w:p>
    <w:p w:rsidRPr="00031CF5" w:rsidR="00AE0AF5" w:rsidP="6FFF20D5" w:rsidRDefault="00AE0AF5" w14:paraId="601D445C" w14:textId="65BFC20D">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1"/>
      <w:bookmarkStart w:name="_Toc102578346" w:id="12"/>
      <w:bookmarkStart w:name="_Toc106096958" w:id="13"/>
      <w:r>
        <w:rPr>
          <w:rFonts w:ascii="Manrope" w:hAnsi="Manrope"/>
          <w:b/>
          <w:color w:val="auto"/>
        </w:rPr>
        <w:t xml:space="preserve">4.2 </w:t>
      </w:r>
      <w:r w:rsidRPr="007E1022" w:rsidR="00513547">
        <w:rPr>
          <w:rFonts w:ascii="Manrope" w:hAnsi="Manrope"/>
          <w:b/>
          <w:color w:val="auto"/>
        </w:rPr>
        <w:t>Employer Involvement</w:t>
      </w:r>
      <w:bookmarkEnd w:id="11"/>
      <w:bookmarkEnd w:id="12"/>
      <w:bookmarkEnd w:id="13"/>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2C6354"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2C6354"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2C6354"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2C6354"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2C6354"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4"/>
      <w:bookmarkStart w:name="_Toc102578347" w:id="15"/>
      <w:bookmarkStart w:name="_Toc106096959" w:id="16"/>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4"/>
      <w:bookmarkEnd w:id="15"/>
      <w:bookmarkEnd w:id="16"/>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00BA2173" w:rsidP="00B82815" w:rsidRDefault="00BA2173" w14:paraId="5735E196" w14:textId="77777777">
      <w:pPr>
        <w:pStyle w:val="Heading3"/>
        <w:rPr>
          <w:rFonts w:ascii="Manrope" w:hAnsi="Manrope"/>
          <w:b/>
          <w:color w:val="auto"/>
        </w:rPr>
      </w:pPr>
      <w:bookmarkStart w:name="_Toc102564319" w:id="17"/>
      <w:bookmarkStart w:name="_Toc102578348" w:id="18"/>
    </w:p>
    <w:p w:rsidRPr="007E1022" w:rsidR="00B82815" w:rsidP="00B82815" w:rsidRDefault="002E3C32" w14:paraId="5F81E126" w14:textId="37BFE160">
      <w:pPr>
        <w:pStyle w:val="Heading3"/>
        <w:rPr>
          <w:rFonts w:ascii="Manrope" w:hAnsi="Manrope"/>
          <w:b/>
          <w:color w:val="auto"/>
        </w:rPr>
      </w:pPr>
      <w:bookmarkStart w:name="_Toc106096960" w:id="19"/>
      <w:r>
        <w:rPr>
          <w:rFonts w:ascii="Manrope" w:hAnsi="Manrope"/>
          <w:b/>
          <w:color w:val="auto"/>
        </w:rPr>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7"/>
      <w:bookmarkEnd w:id="18"/>
      <w:bookmarkEnd w:id="19"/>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20"/>
      <w:bookmarkStart w:name="_Toc102578349" w:id="21"/>
      <w:bookmarkStart w:name="_Toc106096961" w:id="22"/>
      <w:r>
        <w:rPr>
          <w:rFonts w:ascii="Manrope" w:hAnsi="Manrope"/>
          <w:b/>
          <w:color w:val="auto"/>
        </w:rPr>
        <w:t xml:space="preserve">4.5 </w:t>
      </w:r>
      <w:r w:rsidRPr="007E1022" w:rsidR="00AE0AF5">
        <w:rPr>
          <w:rFonts w:ascii="Manrope" w:hAnsi="Manrope"/>
          <w:b/>
          <w:color w:val="auto"/>
        </w:rPr>
        <w:t>Payment Terms</w:t>
      </w:r>
      <w:bookmarkEnd w:id="20"/>
      <w:bookmarkEnd w:id="21"/>
      <w:bookmarkEnd w:id="22"/>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2C6354"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2C6354"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2C6354"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8344DF" w:rsidRDefault="008344DF" w14:paraId="37A1DB65" w14:textId="77777777">
      <w:pPr>
        <w:rPr>
          <w:color w:val="auto"/>
        </w:rPr>
      </w:pPr>
      <w:r>
        <w:rPr>
          <w:color w:val="auto"/>
        </w:rPr>
        <w:br w:type="page"/>
      </w:r>
    </w:p>
    <w:p w:rsidRPr="00031CF5" w:rsidR="00F531D5" w:rsidP="00F531D5" w:rsidRDefault="004C0C88" w14:paraId="0DF85DF8" w14:textId="52378979">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2C6354"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2C6354" w:rsidRDefault="00846FA5" w14:paraId="784DF4CE" w14:textId="00804EFF">
      <w:pPr>
        <w:pStyle w:val="ListParagraph"/>
        <w:numPr>
          <w:ilvl w:val="0"/>
          <w:numId w:val="8"/>
        </w:numPr>
        <w:rPr>
          <w:color w:val="auto"/>
        </w:rPr>
      </w:pPr>
      <w:r w:rsidRPr="00031CF5">
        <w:rPr>
          <w:color w:val="auto"/>
        </w:rPr>
        <w:t>Apprenticeship</w:t>
      </w:r>
    </w:p>
    <w:p w:rsidRPr="00031CF5" w:rsidR="001356D5" w:rsidP="002C6354"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2C6354"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3"/>
      <w:r w:rsidRPr="008344DF">
        <w:rPr>
          <w:color w:val="auto"/>
        </w:rPr>
        <w:t>5</w:t>
      </w:r>
      <w:r w:rsidRPr="008344DF" w:rsidR="00064C96">
        <w:rPr>
          <w:color w:val="auto"/>
        </w:rPr>
        <w:t xml:space="preserve">) </w:t>
      </w:r>
      <w:r w:rsidRPr="008344DF" w:rsidR="00FC5265">
        <w:rPr>
          <w:color w:val="auto"/>
        </w:rPr>
        <w:t>Award Criteria</w:t>
      </w:r>
      <w:bookmarkEnd w:id="23"/>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8344DF" w:rsidRDefault="008344DF" w14:paraId="67F526ED" w14:textId="77777777">
      <w:pPr>
        <w:rPr>
          <w:rFonts w:eastAsiaTheme="majorEastAsia" w:cstheme="majorBidi"/>
          <w:b/>
          <w:color w:val="auto"/>
          <w:sz w:val="26"/>
          <w:szCs w:val="26"/>
        </w:rPr>
      </w:pPr>
      <w:bookmarkStart w:name="_Toc106096963" w:id="24"/>
      <w:bookmarkStart w:name="_Toc85091922" w:id="25"/>
      <w:r>
        <w:rPr>
          <w:color w:val="auto"/>
        </w:rPr>
        <w:br w:type="page"/>
      </w:r>
    </w:p>
    <w:p w:rsidRPr="00031CF5" w:rsidR="00401515" w:rsidP="00401515" w:rsidRDefault="002E3C32" w14:paraId="0CD1F52D" w14:textId="6D6F7555">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4"/>
      <w:r w:rsidRPr="00031CF5" w:rsidR="00401515">
        <w:rPr>
          <w:color w:val="auto"/>
        </w:rPr>
        <w:t xml:space="preserve">  </w:t>
      </w:r>
      <w:bookmarkEnd w:id="25"/>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2C6354"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2C6354"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2C6354"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2C6354"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2C6354"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2C6354"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2C6354"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6"/>
      <w:r>
        <w:rPr>
          <w:color w:val="auto"/>
        </w:rPr>
        <w:t xml:space="preserve">7) </w:t>
      </w:r>
      <w:r w:rsidR="00221FBC">
        <w:rPr>
          <w:color w:val="auto"/>
        </w:rPr>
        <w:t>Next Steps and Timings</w:t>
      </w:r>
      <w:bookmarkEnd w:id="26"/>
      <w:r>
        <w:rPr>
          <w:color w:val="auto"/>
        </w:rPr>
        <w:t xml:space="preserve"> </w:t>
      </w:r>
      <w:r w:rsidRPr="00031CF5">
        <w:rPr>
          <w:color w:val="auto"/>
        </w:rPr>
        <w:t xml:space="preserve">  </w:t>
      </w:r>
    </w:p>
    <w:p w:rsidR="00421129" w:rsidP="00186B31" w:rsidRDefault="00421129" w14:paraId="733FD912" w14:textId="77777777">
      <w:pPr>
        <w:rPr>
          <w:rStyle w:val="normaltextrun"/>
          <w:rFonts w:cs="Calibri"/>
          <w:color w:val="000000"/>
          <w:shd w:val="clear" w:color="auto" w:fill="FFFFFF"/>
        </w:rPr>
      </w:pPr>
    </w:p>
    <w:p w:rsidR="00186B31" w:rsidP="00186B31" w:rsidRDefault="009A29EB" w14:paraId="26EF4DEF" w14:textId="4C36F41D">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5F477C"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5F477C" w:rsidR="00321B72" w:rsidP="7E21AF0E" w:rsidRDefault="002C3BCC" w14:paraId="098ECF95" w14:textId="75C26AAE">
            <w:pPr>
              <w:autoSpaceDE w:val="0"/>
              <w:autoSpaceDN w:val="0"/>
              <w:adjustRightInd w:val="0"/>
              <w:jc w:val="center"/>
              <w:rPr>
                <w:b/>
                <w:bCs/>
                <w:color w:val="auto"/>
              </w:rPr>
            </w:pPr>
            <w:r w:rsidRPr="005F477C">
              <w:rPr>
                <w:b/>
                <w:bCs/>
                <w:color w:val="auto"/>
              </w:rPr>
              <w:t>22</w:t>
            </w:r>
            <w:r w:rsidRPr="005F477C">
              <w:rPr>
                <w:b/>
                <w:bCs/>
                <w:color w:val="auto"/>
                <w:vertAlign w:val="superscript"/>
              </w:rPr>
              <w:t>nd</w:t>
            </w:r>
            <w:r w:rsidRPr="005F477C">
              <w:rPr>
                <w:b/>
                <w:bCs/>
                <w:color w:val="auto"/>
              </w:rPr>
              <w:t xml:space="preserve"> June</w:t>
            </w:r>
          </w:p>
        </w:tc>
      </w:tr>
      <w:tr w:rsidRPr="005F477C"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5F477C" w:rsidR="001C5235" w:rsidP="00DB3694" w:rsidRDefault="00323543" w14:paraId="2F6BF143" w14:textId="1890BF07">
            <w:pPr>
              <w:autoSpaceDE w:val="0"/>
              <w:autoSpaceDN w:val="0"/>
              <w:adjustRightInd w:val="0"/>
              <w:jc w:val="center"/>
              <w:rPr>
                <w:b/>
                <w:bCs/>
                <w:color w:val="auto"/>
              </w:rPr>
            </w:pPr>
            <w:r w:rsidRPr="005F477C">
              <w:rPr>
                <w:b/>
                <w:bCs/>
                <w:color w:val="auto"/>
              </w:rPr>
              <w:t>29</w:t>
            </w:r>
            <w:r w:rsidRPr="005F477C">
              <w:rPr>
                <w:b/>
                <w:bCs/>
                <w:color w:val="auto"/>
                <w:vertAlign w:val="superscript"/>
              </w:rPr>
              <w:t>th</w:t>
            </w:r>
            <w:r w:rsidRPr="005F477C">
              <w:rPr>
                <w:b/>
                <w:bCs/>
                <w:color w:val="auto"/>
              </w:rPr>
              <w:t xml:space="preserve"> </w:t>
            </w:r>
            <w:r w:rsidRPr="005F477C" w:rsidR="002C3BCC">
              <w:rPr>
                <w:b/>
                <w:bCs/>
                <w:color w:val="auto"/>
              </w:rPr>
              <w:t>June</w:t>
            </w:r>
            <w:r w:rsidRPr="005F477C" w:rsidR="001C5235">
              <w:rPr>
                <w:b/>
                <w:bCs/>
                <w:color w:val="auto"/>
              </w:rPr>
              <w:t>, 3pm</w:t>
            </w:r>
          </w:p>
        </w:tc>
      </w:tr>
      <w:tr w:rsidRPr="005F477C"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5F477C" w:rsidR="00321B72" w:rsidP="00DB3694" w:rsidRDefault="00321B72" w14:paraId="2A8841E0" w14:textId="54F0A98E">
            <w:pPr>
              <w:autoSpaceDE w:val="0"/>
              <w:autoSpaceDN w:val="0"/>
              <w:adjustRightInd w:val="0"/>
              <w:jc w:val="center"/>
              <w:rPr>
                <w:color w:val="auto"/>
              </w:rPr>
            </w:pPr>
            <w:r w:rsidRPr="005F477C">
              <w:rPr>
                <w:b/>
                <w:bCs/>
                <w:color w:val="auto"/>
              </w:rPr>
              <w:t>4</w:t>
            </w:r>
            <w:r w:rsidRPr="005F477C">
              <w:rPr>
                <w:b/>
                <w:bCs/>
                <w:color w:val="auto"/>
                <w:vertAlign w:val="superscript"/>
              </w:rPr>
              <w:t>th</w:t>
            </w:r>
            <w:r w:rsidRPr="005F477C">
              <w:rPr>
                <w:b/>
                <w:bCs/>
                <w:color w:val="auto"/>
              </w:rPr>
              <w:t xml:space="preserve"> July</w:t>
            </w:r>
            <w:r w:rsidRPr="005F477C" w:rsidR="00E84ED9">
              <w:rPr>
                <w:b/>
                <w:bCs/>
                <w:color w:val="auto"/>
              </w:rPr>
              <w:t>, 12pm</w:t>
            </w:r>
            <w:r w:rsidRPr="005F477C">
              <w:rPr>
                <w:b/>
                <w:bCs/>
                <w:color w:val="auto"/>
              </w:rPr>
              <w:t xml:space="preserve"> </w:t>
            </w:r>
          </w:p>
        </w:tc>
      </w:tr>
      <w:tr w:rsidRPr="005F477C"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5F477C" w:rsidR="00321B72" w:rsidP="00DB3694" w:rsidRDefault="00A27CFA" w14:paraId="019A017E" w14:textId="6F4A9A95">
            <w:pPr>
              <w:autoSpaceDE w:val="0"/>
              <w:autoSpaceDN w:val="0"/>
              <w:adjustRightInd w:val="0"/>
              <w:jc w:val="center"/>
              <w:rPr>
                <w:color w:val="auto"/>
              </w:rPr>
            </w:pPr>
            <w:r w:rsidRPr="005F477C">
              <w:rPr>
                <w:b/>
                <w:bCs/>
                <w:color w:val="auto"/>
              </w:rPr>
              <w:t>14</w:t>
            </w:r>
            <w:r w:rsidRPr="005F477C" w:rsidR="002C3BCC">
              <w:rPr>
                <w:b/>
                <w:bCs/>
                <w:color w:val="auto"/>
                <w:vertAlign w:val="superscript"/>
              </w:rPr>
              <w:t>th</w:t>
            </w:r>
            <w:r w:rsidRPr="005F477C" w:rsidR="002C3BCC">
              <w:rPr>
                <w:b/>
                <w:bCs/>
                <w:color w:val="auto"/>
              </w:rPr>
              <w:t xml:space="preserve"> July, 9am</w:t>
            </w:r>
          </w:p>
        </w:tc>
      </w:tr>
      <w:tr w:rsidRPr="005F477C"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5F477C" w:rsidR="00321B72" w:rsidP="3A2B3181" w:rsidRDefault="00321B72" w14:paraId="4929BBE1" w14:textId="01DFEDC8">
            <w:pPr>
              <w:autoSpaceDE w:val="0"/>
              <w:autoSpaceDN w:val="0"/>
              <w:adjustRightInd w:val="0"/>
              <w:jc w:val="center"/>
              <w:rPr>
                <w:color w:val="auto"/>
              </w:rPr>
            </w:pPr>
            <w:r w:rsidRPr="005F477C">
              <w:rPr>
                <w:b/>
                <w:bCs/>
                <w:color w:val="auto"/>
              </w:rPr>
              <w:t>14</w:t>
            </w:r>
            <w:r w:rsidRPr="005F477C" w:rsidR="002C3BCC">
              <w:rPr>
                <w:b/>
                <w:bCs/>
                <w:color w:val="auto"/>
                <w:vertAlign w:val="superscript"/>
              </w:rPr>
              <w:t>th</w:t>
            </w:r>
            <w:r w:rsidRPr="005F477C" w:rsidR="002C3BCC">
              <w:rPr>
                <w:b/>
                <w:bCs/>
                <w:color w:val="auto"/>
              </w:rPr>
              <w:t xml:space="preserve"> July – 21</w:t>
            </w:r>
            <w:r w:rsidRPr="005F477C" w:rsidR="002C3BCC">
              <w:rPr>
                <w:b/>
                <w:bCs/>
                <w:color w:val="auto"/>
                <w:vertAlign w:val="superscript"/>
              </w:rPr>
              <w:t>st</w:t>
            </w:r>
            <w:r w:rsidRPr="005F477C" w:rsidR="002C3BCC">
              <w:rPr>
                <w:b/>
                <w:bCs/>
                <w:color w:val="auto"/>
              </w:rPr>
              <w:t xml:space="preserve"> July</w:t>
            </w:r>
          </w:p>
        </w:tc>
      </w:tr>
      <w:tr w:rsidRPr="005F477C"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5F477C" w:rsidR="00321B72" w:rsidP="3A2B3181" w:rsidRDefault="00321B72" w14:paraId="5675D0AD" w14:textId="7A53D095">
            <w:pPr>
              <w:autoSpaceDE w:val="0"/>
              <w:autoSpaceDN w:val="0"/>
              <w:adjustRightInd w:val="0"/>
              <w:jc w:val="center"/>
              <w:rPr>
                <w:color w:val="auto"/>
              </w:rPr>
            </w:pPr>
            <w:r w:rsidRPr="005F477C">
              <w:rPr>
                <w:b/>
                <w:bCs/>
                <w:color w:val="auto"/>
              </w:rPr>
              <w:t>22</w:t>
            </w:r>
            <w:r w:rsidRPr="005F477C">
              <w:rPr>
                <w:b/>
                <w:bCs/>
                <w:color w:val="auto"/>
                <w:vertAlign w:val="superscript"/>
              </w:rPr>
              <w:t>nd</w:t>
            </w:r>
            <w:r w:rsidRPr="005F477C">
              <w:rPr>
                <w:b/>
                <w:bCs/>
                <w:color w:val="auto"/>
              </w:rPr>
              <w:t xml:space="preserve"> </w:t>
            </w:r>
            <w:r w:rsidRPr="005F477C" w:rsidR="00A27CFA">
              <w:rPr>
                <w:b/>
                <w:bCs/>
                <w:color w:val="auto"/>
              </w:rPr>
              <w:t>July</w:t>
            </w:r>
          </w:p>
        </w:tc>
      </w:tr>
      <w:tr w:rsidRPr="005F477C"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5F477C" w:rsidR="00321B72" w:rsidP="3A2B3181" w:rsidRDefault="00321B72" w14:paraId="60E7E1FC" w14:textId="5CE17AF1">
            <w:pPr>
              <w:autoSpaceDE w:val="0"/>
              <w:autoSpaceDN w:val="0"/>
              <w:adjustRightInd w:val="0"/>
              <w:jc w:val="center"/>
              <w:rPr>
                <w:b/>
                <w:bCs/>
                <w:color w:val="auto"/>
              </w:rPr>
            </w:pPr>
            <w:r w:rsidRPr="005F477C">
              <w:rPr>
                <w:b/>
                <w:bCs/>
                <w:color w:val="auto"/>
              </w:rPr>
              <w:t>w/c 8</w:t>
            </w:r>
            <w:r w:rsidRPr="005F477C">
              <w:rPr>
                <w:b/>
                <w:bCs/>
                <w:color w:val="auto"/>
                <w:vertAlign w:val="superscript"/>
              </w:rPr>
              <w:t>th</w:t>
            </w:r>
            <w:r w:rsidRPr="005F477C">
              <w:rPr>
                <w:b/>
                <w:bCs/>
                <w:color w:val="auto"/>
              </w:rPr>
              <w:t xml:space="preserve"> August</w:t>
            </w:r>
          </w:p>
        </w:tc>
      </w:tr>
      <w:tr w:rsidRPr="005F477C"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5F477C" w:rsidR="00321B72" w:rsidP="2C6407C7" w:rsidRDefault="00321B72" w14:paraId="3AFC1C57" w14:textId="6C4358C4">
            <w:pPr>
              <w:jc w:val="center"/>
              <w:rPr>
                <w:rFonts w:eastAsia="Arial" w:cs="Arial"/>
                <w:b/>
                <w:bCs/>
                <w:color w:val="auto"/>
              </w:rPr>
            </w:pPr>
            <w:r w:rsidRPr="005F477C">
              <w:rPr>
                <w:rFonts w:eastAsia="Arial" w:cs="Arial"/>
                <w:b/>
                <w:bCs/>
                <w:color w:val="auto"/>
              </w:rPr>
              <w:t>w/c 26</w:t>
            </w:r>
            <w:r w:rsidRPr="005F477C" w:rsidR="00A27CFA">
              <w:rPr>
                <w:rFonts w:eastAsia="Arial" w:cs="Arial"/>
                <w:b/>
                <w:bCs/>
                <w:color w:val="auto"/>
                <w:vertAlign w:val="superscript"/>
              </w:rPr>
              <w:t>th</w:t>
            </w:r>
            <w:r w:rsidRPr="005F477C"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7"/>
      <w:r w:rsidRPr="00031CF5">
        <w:rPr>
          <w:color w:val="auto"/>
        </w:rPr>
        <w:lastRenderedPageBreak/>
        <w:t>Appendix 1: DfE Skills Bootcamp Summary</w:t>
      </w:r>
      <w:bookmarkEnd w:id="27"/>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2C6354"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2C6354"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2C6354"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2C6354"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2C6354"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2C6354"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2C6354"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2C6354"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2C6354"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 xml:space="preserve">ootcamp and follow-up services to and employers to support job placement mentorship, pastoral support) and high-quality advice and </w:t>
      </w:r>
      <w:r w:rsidRPr="006677F0">
        <w:rPr>
          <w:rFonts w:eastAsia="Times New Roman" w:cs="Arial"/>
          <w:color w:val="auto"/>
          <w:lang w:eastAsia="en-GB"/>
        </w:rPr>
        <w:lastRenderedPageBreak/>
        <w:t>guidance to support the learner into a positive employment outcome (for example, CV writing support, mock interviews).</w:t>
      </w:r>
    </w:p>
    <w:p w:rsidRPr="009B1E8F" w:rsidR="009B1E8F" w:rsidP="002C6354"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2C6354"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2C6354"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2C6354"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2C6354"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2C6354"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2C6354"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2C6354"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2C6354"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2C6354"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p>
    <w:p w:rsidR="009B1E8F" w:rsidP="009B1E8F" w:rsidRDefault="009B1E8F" w14:paraId="2006CE97" w14:textId="77777777">
      <w:pPr>
        <w:rPr>
          <w:rFonts w:eastAsia="Times New Roman" w:cs="Arial"/>
          <w:color w:val="auto"/>
          <w:lang w:eastAsia="en-GB"/>
        </w:rPr>
      </w:pPr>
    </w:p>
    <w:p w:rsidRPr="00031CF5" w:rsidR="00AE0AF5" w:rsidP="009B1E8F" w:rsidRDefault="00AE0AF5" w14:paraId="73E866A2" w14:textId="1AACF699">
      <w:pPr>
        <w:rPr>
          <w:color w:val="auto"/>
        </w:rPr>
      </w:pPr>
      <w:r w:rsidRPr="00031CF5">
        <w:rPr>
          <w:color w:val="auto"/>
        </w:rPr>
        <w:br w:type="page"/>
      </w:r>
    </w:p>
    <w:p w:rsidRPr="00031CF5" w:rsidR="005B29BA" w:rsidP="005B29BA" w:rsidRDefault="005B29BA" w14:paraId="0C798902" w14:textId="32A2EC2A">
      <w:pPr>
        <w:pStyle w:val="Heading2"/>
        <w:rPr>
          <w:color w:val="auto"/>
        </w:rPr>
      </w:pPr>
      <w:bookmarkStart w:name="_Toc106096966" w:id="28"/>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8"/>
    </w:p>
    <w:p w:rsidR="005B29BA" w:rsidP="005B29BA" w:rsidRDefault="005B29BA" w14:paraId="2D89B71E" w14:textId="77777777">
      <w:pPr>
        <w:rPr>
          <w:color w:val="auto"/>
        </w:rPr>
      </w:pPr>
    </w:p>
    <w:p w:rsidRPr="00104261" w:rsidR="00870126" w:rsidP="00870126" w:rsidRDefault="00870126" w14:paraId="68BFA45D" w14:textId="77777777">
      <w:pPr>
        <w:rPr>
          <w:rFonts w:eastAsia="Manrope" w:cs="Manrope"/>
          <w:color w:val="auto"/>
        </w:rPr>
      </w:pPr>
      <w:r w:rsidRPr="00104261">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104261" w:rsidR="00870126" w:rsidP="00870126" w:rsidRDefault="00870126" w14:paraId="1B117C7F" w14:textId="77777777">
      <w:pPr>
        <w:rPr>
          <w:rFonts w:eastAsia="Manrope" w:cs="Manrope"/>
          <w:color w:val="auto"/>
        </w:rPr>
      </w:pPr>
      <w:r w:rsidRPr="00104261">
        <w:rPr>
          <w:rFonts w:eastAsia="Manrope" w:cs="Manrope"/>
          <w:color w:val="auto"/>
        </w:rPr>
        <w:t xml:space="preserve"> </w:t>
      </w:r>
    </w:p>
    <w:p w:rsidRPr="00104261" w:rsidR="00870126" w:rsidP="00870126" w:rsidRDefault="00870126" w14:paraId="08E1DF85" w14:textId="77777777">
      <w:pPr>
        <w:rPr>
          <w:rFonts w:eastAsia="Manrope" w:cs="Manrope"/>
          <w:color w:val="auto"/>
        </w:rPr>
      </w:pPr>
      <w:r w:rsidRPr="00104261">
        <w:rPr>
          <w:rFonts w:eastAsia="Manrope" w:cs="Manrope"/>
          <w:color w:val="auto"/>
        </w:rPr>
        <w:t xml:space="preserve">The Cheshire and Warrington Skills Report* highlights </w:t>
      </w:r>
      <w:proofErr w:type="gramStart"/>
      <w:r w:rsidRPr="00104261">
        <w:rPr>
          <w:rFonts w:eastAsia="Manrope" w:cs="Manrope"/>
          <w:color w:val="auto"/>
        </w:rPr>
        <w:t>a number of</w:t>
      </w:r>
      <w:proofErr w:type="gramEnd"/>
      <w:r w:rsidRPr="00104261">
        <w:rPr>
          <w:rFonts w:eastAsia="Manrope" w:cs="Manrope"/>
          <w:color w:val="auto"/>
        </w:rPr>
        <w:t xml:space="preserve"> key challenges including:</w:t>
      </w:r>
    </w:p>
    <w:p w:rsidRPr="00104261" w:rsidR="00870126" w:rsidP="002C6354" w:rsidRDefault="00870126" w14:paraId="5C489A73" w14:textId="447A19DB">
      <w:pPr>
        <w:pStyle w:val="ListParagraph"/>
        <w:numPr>
          <w:ilvl w:val="0"/>
          <w:numId w:val="23"/>
        </w:numPr>
        <w:rPr>
          <w:rFonts w:eastAsia="Manrope" w:cs="Manrope"/>
          <w:color w:val="auto"/>
        </w:rPr>
      </w:pPr>
      <w:r w:rsidRPr="00104261">
        <w:rPr>
          <w:rFonts w:eastAsia="Manrope" w:cs="Manrope"/>
          <w:color w:val="auto"/>
        </w:rPr>
        <w:t xml:space="preserve">Employers in Cheshire and Warrington are much more likely to have skills shortage vacancies in high skill roles and more likely to experience bottom line business impacts. </w:t>
      </w:r>
    </w:p>
    <w:p w:rsidRPr="00104261" w:rsidR="00870126" w:rsidP="002C6354" w:rsidRDefault="00870126" w14:paraId="685A2343" w14:textId="77777777">
      <w:pPr>
        <w:pStyle w:val="ListParagraph"/>
        <w:numPr>
          <w:ilvl w:val="0"/>
          <w:numId w:val="23"/>
        </w:numPr>
        <w:rPr>
          <w:rFonts w:eastAsia="Manrope" w:cs="Manrope"/>
          <w:color w:val="auto"/>
        </w:rPr>
      </w:pPr>
      <w:r w:rsidRPr="00104261">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104261" w:rsidR="00870126" w:rsidP="00870126" w:rsidRDefault="00870126" w14:paraId="6507BA59" w14:textId="77777777">
      <w:pPr>
        <w:rPr>
          <w:rFonts w:eastAsia="Manrope" w:cs="Manrope"/>
          <w:color w:val="auto"/>
        </w:rPr>
      </w:pPr>
      <w:r w:rsidRPr="00104261">
        <w:rPr>
          <w:rFonts w:eastAsia="Manrope" w:cs="Manrope"/>
          <w:color w:val="auto"/>
        </w:rPr>
        <w:t xml:space="preserve"> </w:t>
      </w:r>
    </w:p>
    <w:p w:rsidRPr="00104261" w:rsidR="00870126" w:rsidP="00870126" w:rsidRDefault="00870126" w14:paraId="7484CF95" w14:textId="77777777">
      <w:pPr>
        <w:rPr>
          <w:rFonts w:eastAsia="Manrope" w:cs="Manrope"/>
          <w:color w:val="auto"/>
        </w:rPr>
      </w:pPr>
      <w:r w:rsidRPr="00104261">
        <w:rPr>
          <w:rFonts w:eastAsia="Manrope" w:cs="Manrope"/>
          <w:color w:val="auto"/>
        </w:rPr>
        <w:t xml:space="preserve">Evidence for skills needs shortages in Cyber Security is below: </w:t>
      </w:r>
    </w:p>
    <w:p w:rsidRPr="00104261" w:rsidR="00104261" w:rsidP="00802973" w:rsidRDefault="00870126" w14:paraId="31BD7E0F" w14:textId="77777777">
      <w:pPr>
        <w:pStyle w:val="ListParagraph"/>
        <w:numPr>
          <w:ilvl w:val="0"/>
          <w:numId w:val="25"/>
        </w:numPr>
        <w:rPr>
          <w:rFonts w:eastAsia="Manrope" w:cs="Manrope"/>
          <w:color w:val="auto"/>
        </w:rPr>
      </w:pPr>
      <w:r w:rsidRPr="00104261">
        <w:rPr>
          <w:rFonts w:eastAsia="Manrope" w:cs="Manrope"/>
          <w:color w:val="auto"/>
        </w:rPr>
        <w:t>In 2021 there were 3,400 employers employing about 14,000 people in the Information and Communication sector in Cheshire and Warrington. **</w:t>
      </w:r>
    </w:p>
    <w:p w:rsidRPr="00104261" w:rsidR="00870126" w:rsidP="00802973" w:rsidRDefault="00870126" w14:paraId="37138990" w14:textId="131F4597">
      <w:pPr>
        <w:pStyle w:val="ListParagraph"/>
        <w:numPr>
          <w:ilvl w:val="0"/>
          <w:numId w:val="25"/>
        </w:numPr>
        <w:rPr>
          <w:rFonts w:eastAsia="Manrope" w:cs="Manrope"/>
          <w:color w:val="auto"/>
        </w:rPr>
      </w:pPr>
      <w:r w:rsidRPr="00104261">
        <w:rPr>
          <w:rFonts w:eastAsia="Manrope" w:cs="Manrope"/>
          <w:color w:val="auto"/>
        </w:rPr>
        <w:t xml:space="preserve">From January 2021-December 2021 there were 117 vacancies for Information Security jobs***. The following skills were in the top 200 skills requested in job </w:t>
      </w:r>
      <w:r w:rsidRPr="00104261" w:rsidR="005B6290">
        <w:rPr>
          <w:rFonts w:eastAsia="Manrope" w:cs="Manrope"/>
          <w:color w:val="auto"/>
        </w:rPr>
        <w:t xml:space="preserve">vacancy </w:t>
      </w:r>
      <w:r w:rsidRPr="00104261">
        <w:rPr>
          <w:rFonts w:eastAsia="Manrope" w:cs="Manrope"/>
          <w:color w:val="auto"/>
        </w:rPr>
        <w:t>postings***:</w:t>
      </w:r>
    </w:p>
    <w:p w:rsidRPr="00104261" w:rsidR="00870126" w:rsidP="002C6354" w:rsidRDefault="00870126" w14:paraId="03912033" w14:textId="69F36153">
      <w:pPr>
        <w:pStyle w:val="ListParagraph"/>
        <w:numPr>
          <w:ilvl w:val="0"/>
          <w:numId w:val="22"/>
        </w:numPr>
        <w:spacing w:line="259" w:lineRule="auto"/>
        <w:rPr>
          <w:rFonts w:eastAsia="Manrope" w:cs="Manrope"/>
          <w:color w:val="auto"/>
        </w:rPr>
      </w:pPr>
      <w:r w:rsidRPr="00104261">
        <w:rPr>
          <w:rFonts w:eastAsia="Manrope" w:cs="Manrope"/>
          <w:color w:val="auto"/>
        </w:rPr>
        <w:t>Linux – 619</w:t>
      </w:r>
      <w:r w:rsidRPr="00104261" w:rsidR="00AB2A9A">
        <w:rPr>
          <w:rFonts w:eastAsia="Manrope" w:cs="Manrope"/>
          <w:color w:val="auto"/>
        </w:rPr>
        <w:t xml:space="preserve"> job vacancies</w:t>
      </w:r>
    </w:p>
    <w:p w:rsidRPr="00104261" w:rsidR="00870126" w:rsidP="002C6354" w:rsidRDefault="00870126" w14:paraId="718CF18E" w14:textId="055F57C9">
      <w:pPr>
        <w:pStyle w:val="ListParagraph"/>
        <w:numPr>
          <w:ilvl w:val="0"/>
          <w:numId w:val="22"/>
        </w:numPr>
        <w:spacing w:line="259" w:lineRule="auto"/>
        <w:rPr>
          <w:rFonts w:eastAsia="Manrope" w:cs="Manrope"/>
          <w:color w:val="auto"/>
        </w:rPr>
      </w:pPr>
      <w:r w:rsidRPr="00104261">
        <w:rPr>
          <w:rFonts w:eastAsia="Manrope" w:cs="Manrope"/>
          <w:color w:val="auto"/>
        </w:rPr>
        <w:t>Android – 39</w:t>
      </w:r>
      <w:r w:rsidRPr="00104261" w:rsidR="00AB2A9A">
        <w:rPr>
          <w:rFonts w:eastAsia="Manrope" w:cs="Manrope"/>
          <w:color w:val="auto"/>
        </w:rPr>
        <w:t xml:space="preserve"> job vacancies</w:t>
      </w:r>
    </w:p>
    <w:p w:rsidRPr="00104261" w:rsidR="00870126" w:rsidP="00104261" w:rsidRDefault="00870126" w14:paraId="12B37011" w14:textId="3413781B">
      <w:pPr>
        <w:pStyle w:val="ListParagraph"/>
        <w:numPr>
          <w:ilvl w:val="0"/>
          <w:numId w:val="26"/>
        </w:numPr>
        <w:rPr>
          <w:rFonts w:eastAsia="Manrope" w:cs="Manrope"/>
          <w:color w:val="auto"/>
        </w:rPr>
      </w:pPr>
      <w:r w:rsidRPr="00104261">
        <w:rPr>
          <w:rFonts w:eastAsia="Manrope" w:cs="Manrope"/>
          <w:color w:val="auto"/>
        </w:rPr>
        <w:t xml:space="preserve">From January 2021-December 2021 the following skills were in the top 200 Information Technology occupations job </w:t>
      </w:r>
      <w:r w:rsidRPr="00104261" w:rsidR="00AB2A9A">
        <w:rPr>
          <w:rFonts w:eastAsia="Manrope" w:cs="Manrope"/>
          <w:color w:val="auto"/>
        </w:rPr>
        <w:t xml:space="preserve">vacancy </w:t>
      </w:r>
      <w:r w:rsidRPr="00104261">
        <w:rPr>
          <w:rFonts w:eastAsia="Manrope" w:cs="Manrope"/>
          <w:color w:val="auto"/>
        </w:rPr>
        <w:t>postings***:</w:t>
      </w:r>
    </w:p>
    <w:p w:rsidRPr="00104261" w:rsidR="00870126" w:rsidP="002C6354" w:rsidRDefault="00870126" w14:paraId="08DEEA2F" w14:textId="0AF9D1AE">
      <w:pPr>
        <w:pStyle w:val="ListParagraph"/>
        <w:numPr>
          <w:ilvl w:val="0"/>
          <w:numId w:val="22"/>
        </w:numPr>
        <w:spacing w:line="259" w:lineRule="auto"/>
        <w:rPr>
          <w:rFonts w:eastAsia="Manrope" w:cs="Manrope"/>
          <w:color w:val="auto"/>
        </w:rPr>
      </w:pPr>
      <w:r w:rsidRPr="00104261">
        <w:rPr>
          <w:rFonts w:eastAsia="Manrope" w:cs="Manrope"/>
          <w:color w:val="auto"/>
        </w:rPr>
        <w:t>Information security – 245</w:t>
      </w:r>
      <w:r w:rsidRPr="00104261" w:rsidR="00AB2A9A">
        <w:rPr>
          <w:rFonts w:eastAsia="Manrope" w:cs="Manrope"/>
          <w:color w:val="auto"/>
        </w:rPr>
        <w:t xml:space="preserve"> job vacancies</w:t>
      </w:r>
    </w:p>
    <w:p w:rsidRPr="00104261" w:rsidR="00870126" w:rsidP="002C6354" w:rsidRDefault="00870126" w14:paraId="6ACAD4C7" w14:textId="4AC353BC">
      <w:pPr>
        <w:pStyle w:val="ListParagraph"/>
        <w:numPr>
          <w:ilvl w:val="0"/>
          <w:numId w:val="22"/>
        </w:numPr>
        <w:spacing w:line="259" w:lineRule="auto"/>
        <w:rPr>
          <w:rFonts w:eastAsia="Manrope" w:cs="Manrope"/>
          <w:color w:val="auto"/>
        </w:rPr>
      </w:pPr>
      <w:r w:rsidRPr="00104261">
        <w:rPr>
          <w:rFonts w:eastAsia="Manrope" w:cs="Manrope"/>
          <w:color w:val="auto"/>
        </w:rPr>
        <w:t>Network engineering – 193</w:t>
      </w:r>
      <w:r w:rsidRPr="00104261" w:rsidR="00AB2A9A">
        <w:rPr>
          <w:rFonts w:eastAsia="Manrope" w:cs="Manrope"/>
          <w:color w:val="auto"/>
        </w:rPr>
        <w:t xml:space="preserve"> job vacancies</w:t>
      </w:r>
    </w:p>
    <w:p w:rsidRPr="00104261" w:rsidR="00870126" w:rsidP="002C6354" w:rsidRDefault="00870126" w14:paraId="0251CFFB" w14:textId="2295AD5F">
      <w:pPr>
        <w:pStyle w:val="ListParagraph"/>
        <w:numPr>
          <w:ilvl w:val="0"/>
          <w:numId w:val="22"/>
        </w:numPr>
        <w:spacing w:line="259" w:lineRule="auto"/>
        <w:rPr>
          <w:rFonts w:eastAsia="Manrope" w:cs="Manrope"/>
          <w:color w:val="auto"/>
        </w:rPr>
      </w:pPr>
      <w:r w:rsidRPr="00104261">
        <w:rPr>
          <w:rFonts w:eastAsia="Manrope" w:cs="Manrope"/>
          <w:color w:val="auto"/>
        </w:rPr>
        <w:t>Microsoft operating systems – 179</w:t>
      </w:r>
      <w:r w:rsidRPr="00104261" w:rsidR="00AB2A9A">
        <w:rPr>
          <w:rFonts w:eastAsia="Manrope" w:cs="Manrope"/>
          <w:color w:val="auto"/>
        </w:rPr>
        <w:t xml:space="preserve"> job vacancies</w:t>
      </w:r>
    </w:p>
    <w:p w:rsidRPr="00104261" w:rsidR="00870126" w:rsidP="002C6354" w:rsidRDefault="00870126" w14:paraId="17A48310" w14:textId="67D59C53">
      <w:pPr>
        <w:pStyle w:val="ListParagraph"/>
        <w:numPr>
          <w:ilvl w:val="0"/>
          <w:numId w:val="22"/>
        </w:numPr>
        <w:spacing w:line="259" w:lineRule="auto"/>
        <w:rPr>
          <w:rFonts w:eastAsia="Manrope" w:cs="Manrope"/>
          <w:color w:val="auto"/>
        </w:rPr>
      </w:pPr>
      <w:r w:rsidRPr="00104261">
        <w:rPr>
          <w:rFonts w:eastAsia="Manrope" w:cs="Manrope"/>
          <w:color w:val="auto"/>
        </w:rPr>
        <w:t>Network hardware/software maintenance – 110</w:t>
      </w:r>
      <w:r w:rsidRPr="00104261" w:rsidR="00AB2A9A">
        <w:rPr>
          <w:rFonts w:eastAsia="Manrope" w:cs="Manrope"/>
          <w:color w:val="auto"/>
        </w:rPr>
        <w:t xml:space="preserve"> job vacancies</w:t>
      </w:r>
    </w:p>
    <w:p w:rsidRPr="00104261" w:rsidR="00870126" w:rsidP="002C6354" w:rsidRDefault="00870126" w14:paraId="1D44BD1B" w14:textId="20A35BAD">
      <w:pPr>
        <w:pStyle w:val="ListParagraph"/>
        <w:numPr>
          <w:ilvl w:val="0"/>
          <w:numId w:val="22"/>
        </w:numPr>
        <w:spacing w:line="259" w:lineRule="auto"/>
        <w:rPr>
          <w:rFonts w:eastAsia="Manrope" w:cs="Manrope"/>
          <w:color w:val="auto"/>
        </w:rPr>
      </w:pPr>
      <w:r w:rsidRPr="00104261">
        <w:rPr>
          <w:rFonts w:eastAsia="Manrope" w:cs="Manrope"/>
          <w:color w:val="auto"/>
        </w:rPr>
        <w:t>Network security - 79</w:t>
      </w:r>
      <w:r w:rsidRPr="00104261" w:rsidR="00AB2A9A">
        <w:rPr>
          <w:rFonts w:eastAsia="Manrope" w:cs="Manrope"/>
          <w:color w:val="auto"/>
        </w:rPr>
        <w:t xml:space="preserve"> job vacancies</w:t>
      </w:r>
    </w:p>
    <w:p w:rsidRPr="00104261" w:rsidR="00870126" w:rsidP="00870126" w:rsidRDefault="00870126" w14:paraId="71177971" w14:textId="77777777">
      <w:pPr>
        <w:rPr>
          <w:rFonts w:eastAsia="Manrope" w:cs="Manrope"/>
          <w:color w:val="auto"/>
        </w:rPr>
      </w:pPr>
    </w:p>
    <w:p w:rsidRPr="00104261" w:rsidR="00870126" w:rsidP="00870126" w:rsidRDefault="00870126" w14:paraId="2C9ACC94" w14:textId="77777777">
      <w:pPr>
        <w:rPr>
          <w:rFonts w:eastAsia="Manrope" w:cs="Manrope"/>
          <w:color w:val="auto"/>
          <w:sz w:val="18"/>
          <w:szCs w:val="18"/>
        </w:rPr>
      </w:pPr>
      <w:r w:rsidRPr="00104261">
        <w:rPr>
          <w:rFonts w:eastAsia="Manrope" w:cs="Manrope"/>
          <w:color w:val="auto"/>
          <w:sz w:val="18"/>
          <w:szCs w:val="18"/>
        </w:rPr>
        <w:t>*Source: Cheshire and Warrington Skills Report – January 2022 (</w:t>
      </w:r>
      <w:hyperlink r:id="rId15">
        <w:r w:rsidRPr="00104261">
          <w:rPr>
            <w:rStyle w:val="Hyperlink"/>
            <w:rFonts w:eastAsia="Manrope" w:cs="Manrope"/>
            <w:color w:val="auto"/>
            <w:sz w:val="18"/>
            <w:szCs w:val="18"/>
          </w:rPr>
          <w:t>link</w:t>
        </w:r>
      </w:hyperlink>
      <w:r w:rsidRPr="00104261">
        <w:rPr>
          <w:rFonts w:eastAsia="Manrope" w:cs="Manrope"/>
          <w:color w:val="auto"/>
          <w:sz w:val="18"/>
          <w:szCs w:val="18"/>
        </w:rPr>
        <w:t>)</w:t>
      </w:r>
    </w:p>
    <w:p w:rsidRPr="00104261" w:rsidR="00870126" w:rsidP="00870126" w:rsidRDefault="00870126" w14:paraId="49A70C3A" w14:textId="77777777">
      <w:pPr>
        <w:rPr>
          <w:rFonts w:eastAsia="Manrope" w:cs="Manrope"/>
          <w:color w:val="auto"/>
          <w:sz w:val="18"/>
          <w:szCs w:val="18"/>
        </w:rPr>
      </w:pPr>
      <w:r w:rsidRPr="00104261">
        <w:rPr>
          <w:rFonts w:eastAsia="Manrope" w:cs="Manrope"/>
          <w:color w:val="auto"/>
          <w:sz w:val="18"/>
          <w:szCs w:val="18"/>
        </w:rPr>
        <w:t>**Source: Cheshire and Warrington Labour Market Assessment – January 2022 (</w:t>
      </w:r>
      <w:hyperlink r:id="rId16">
        <w:r w:rsidRPr="00104261">
          <w:rPr>
            <w:rStyle w:val="Hyperlink"/>
            <w:rFonts w:eastAsia="Manrope" w:cs="Manrope"/>
            <w:color w:val="auto"/>
            <w:sz w:val="18"/>
            <w:szCs w:val="18"/>
          </w:rPr>
          <w:t>link</w:t>
        </w:r>
      </w:hyperlink>
      <w:r w:rsidRPr="00104261">
        <w:rPr>
          <w:rFonts w:eastAsia="Manrope" w:cs="Manrope"/>
          <w:color w:val="auto"/>
          <w:sz w:val="18"/>
          <w:szCs w:val="18"/>
        </w:rPr>
        <w:t>)</w:t>
      </w:r>
    </w:p>
    <w:p w:rsidRPr="00104261" w:rsidR="00870126" w:rsidP="00870126" w:rsidRDefault="00870126" w14:paraId="288CEB55" w14:textId="77777777">
      <w:pPr>
        <w:rPr>
          <w:rFonts w:eastAsia="Manrope" w:cs="Manrope"/>
          <w:color w:val="auto"/>
          <w:sz w:val="18"/>
          <w:szCs w:val="18"/>
        </w:rPr>
      </w:pPr>
      <w:r w:rsidRPr="00104261">
        <w:rPr>
          <w:rFonts w:eastAsia="Manrope" w:cs="Manrope"/>
          <w:color w:val="auto"/>
          <w:sz w:val="18"/>
          <w:szCs w:val="18"/>
        </w:rPr>
        <w:t>*** Source: EMSI Burning Glass</w:t>
      </w:r>
    </w:p>
    <w:p w:rsidRPr="00104261" w:rsidR="00104261" w:rsidRDefault="00104261" w14:paraId="2AFA5A30" w14:textId="77777777">
      <w:pPr>
        <w:rPr>
          <w:rFonts w:eastAsiaTheme="majorEastAsia" w:cstheme="majorBidi"/>
          <w:b/>
          <w:color w:val="auto"/>
          <w:sz w:val="26"/>
          <w:szCs w:val="26"/>
        </w:rPr>
      </w:pPr>
      <w:bookmarkStart w:name="_Toc99030762" w:id="29"/>
      <w:bookmarkStart w:name="_Toc106096967" w:id="30"/>
      <w:r w:rsidRPr="00104261">
        <w:rPr>
          <w:color w:val="auto"/>
        </w:rPr>
        <w:br w:type="page"/>
      </w:r>
    </w:p>
    <w:p w:rsidRPr="007777A4" w:rsidR="00F41CB8" w:rsidP="007777A4" w:rsidRDefault="00F41CB8" w14:paraId="37D32CC7" w14:textId="0E3BE62F">
      <w:pPr>
        <w:pStyle w:val="Heading2"/>
        <w:rPr>
          <w:color w:val="auto"/>
        </w:rPr>
      </w:pPr>
      <w:r w:rsidRPr="007777A4">
        <w:rPr>
          <w:color w:val="auto"/>
        </w:rPr>
        <w:lastRenderedPageBreak/>
        <w:t>Appendix 3: Skills Bootcamps Objectives and Key Performance Indicators</w:t>
      </w:r>
      <w:bookmarkEnd w:id="29"/>
      <w:bookmarkEnd w:id="30"/>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140E94" w:rsidP="00140E94" w:rsidRDefault="00140E94" w14:paraId="276F2AAC"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F41CB8" w:rsidP="002C6354"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2C6354"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2C6354"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2C6354"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2C6354"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2C6354"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1"/>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1"/>
          </w:p>
        </w:tc>
        <w:tc>
          <w:tcPr>
            <w:tcW w:w="6088" w:type="dxa"/>
          </w:tcPr>
          <w:p w:rsidR="00F41CB8" w:rsidP="002C6354"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2C6354" w:rsidRDefault="00F41CB8" w14:paraId="23816055" w14:textId="77777777">
            <w:pPr>
              <w:pStyle w:val="ListParagraph"/>
              <w:numPr>
                <w:ilvl w:val="0"/>
                <w:numId w:val="5"/>
              </w:numPr>
              <w:rPr>
                <w:color w:val="auto"/>
              </w:rPr>
            </w:pPr>
            <w:r>
              <w:rPr>
                <w:color w:val="auto"/>
              </w:rPr>
              <w:t>Numbers starting</w:t>
            </w:r>
          </w:p>
          <w:p w:rsidRPr="00031CF5" w:rsidR="00F41CB8" w:rsidP="002C6354"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2C6354"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2C6354" w:rsidRDefault="00F41CB8" w14:paraId="12EA3AD2" w14:textId="77777777">
            <w:pPr>
              <w:pStyle w:val="ListParagraph"/>
              <w:numPr>
                <w:ilvl w:val="0"/>
                <w:numId w:val="5"/>
              </w:numPr>
              <w:rPr>
                <w:color w:val="auto"/>
              </w:rPr>
            </w:pPr>
            <w:r w:rsidRPr="00031CF5">
              <w:rPr>
                <w:color w:val="auto"/>
              </w:rPr>
              <w:t>Success rates</w:t>
            </w:r>
          </w:p>
          <w:p w:rsidRPr="00031CF5" w:rsidR="00F41CB8" w:rsidP="002C6354"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2C6354"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2C6354" w:rsidRDefault="00F41CB8"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2"/>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2"/>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75pt;height:49.3pt" o:ole="" type="#_x0000_t75">
            <v:imagedata o:title="" r:id="rId17"/>
          </v:shape>
          <o:OLEObject Type="Embed" ProgID="Excel.Sheet.12" ShapeID="_x0000_i1025" DrawAspect="Icon" ObjectID="_1717323094"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2C6354"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2C6354"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2C6354"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2C6354"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2C6354"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2C6354"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2C6354"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nformation on a monthly basis</w:t>
      </w:r>
    </w:p>
    <w:p w:rsidRPr="00B13C74" w:rsidR="00673737" w:rsidP="002C6354"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2C6354"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2C6354"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earner finishing, all drop-outs, completions</w:t>
      </w:r>
    </w:p>
    <w:p w:rsidRPr="00B13C74" w:rsidR="00673737" w:rsidP="002C6354"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2C6354"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3"/>
      <w:r w:rsidRPr="00140E94">
        <w:rPr>
          <w:color w:val="auto"/>
        </w:rPr>
        <w:lastRenderedPageBreak/>
        <w:t>A</w:t>
      </w:r>
      <w:r w:rsidRPr="00140E94" w:rsidR="004235B2">
        <w:rPr>
          <w:color w:val="auto"/>
        </w:rPr>
        <w:t xml:space="preserve">ppendix </w:t>
      </w:r>
      <w:r w:rsidRPr="00140E94" w:rsidR="0021038C">
        <w:rPr>
          <w:color w:val="auto"/>
        </w:rPr>
        <w:t>5</w:t>
      </w:r>
      <w:r w:rsidRPr="00140E94">
        <w:rPr>
          <w:color w:val="auto"/>
        </w:rPr>
        <w:t>: S</w:t>
      </w:r>
      <w:r w:rsidRPr="00140E94" w:rsidR="004235B2">
        <w:rPr>
          <w:color w:val="auto"/>
        </w:rPr>
        <w:t xml:space="preserve">upplier Technical Question </w:t>
      </w:r>
      <w:r w:rsidRPr="00140E94" w:rsidR="009E6850">
        <w:rPr>
          <w:color w:val="auto"/>
        </w:rPr>
        <w:t>and</w:t>
      </w:r>
      <w:r w:rsidRPr="00140E94" w:rsidR="004235B2">
        <w:rPr>
          <w:color w:val="auto"/>
        </w:rPr>
        <w:t xml:space="preserve"> Answer Sheet</w:t>
      </w:r>
      <w:bookmarkEnd w:id="33"/>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140E94" w:rsidRDefault="00140E94" w14:paraId="2AA60287" w14:textId="77777777">
      <w:pPr>
        <w:rPr>
          <w:i/>
          <w:color w:val="auto"/>
        </w:rPr>
      </w:pPr>
      <w:r>
        <w:rPr>
          <w:i/>
          <w:color w:val="auto"/>
        </w:rPr>
        <w:br w:type="page"/>
      </w:r>
    </w:p>
    <w:p w:rsidRPr="007B04F2" w:rsidR="00704A67" w:rsidP="00704A67" w:rsidRDefault="00704A67" w14:paraId="0E5A469E" w14:textId="713F7630">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ootcamp processes are fair, transparent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5DA29CAE">
      <w:pPr>
        <w:pStyle w:val="ListParagraph"/>
        <w:numPr>
          <w:ilvl w:val="0"/>
          <w:numId w:val="1"/>
        </w:numPr>
        <w:rPr>
          <w:rFonts w:eastAsiaTheme="minorEastAsia"/>
          <w:color w:val="auto"/>
        </w:rPr>
      </w:pPr>
      <w:r>
        <w:rPr>
          <w:color w:val="auto"/>
        </w:rPr>
        <w:t xml:space="preserve">How will you </w:t>
      </w:r>
      <w:r w:rsidRPr="00B541BB">
        <w:rPr>
          <w:b/>
          <w:bCs/>
          <w:color w:val="auto"/>
        </w:rPr>
        <w:t xml:space="preserve">work with </w:t>
      </w:r>
      <w:r w:rsidR="008F1818">
        <w:rPr>
          <w:b/>
          <w:bCs/>
          <w:color w:val="auto"/>
        </w:rPr>
        <w:t xml:space="preserve">local </w:t>
      </w:r>
      <w:r w:rsidRPr="00140E94">
        <w:rPr>
          <w:b/>
          <w:bCs/>
          <w:color w:val="auto"/>
        </w:rPr>
        <w:t>employers</w:t>
      </w:r>
      <w:r w:rsidRPr="00140E94" w:rsidR="00B541BB">
        <w:rPr>
          <w:color w:val="auto"/>
        </w:rPr>
        <w:t xml:space="preserve">, and ensure </w:t>
      </w:r>
      <w:r w:rsidRPr="00140E94" w:rsidR="009B7813">
        <w:rPr>
          <w:color w:val="auto"/>
        </w:rPr>
        <w:t>their full involvement in the recruitment to and the design and delivery of the bootcamp as well as the final interview</w:t>
      </w:r>
      <w:r w:rsidRPr="00140E94" w:rsidR="00B541BB">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710C0B" w:rsidRDefault="00710C0B" w14:paraId="07D6C4AB" w14:textId="77777777">
      <w:pPr>
        <w:rPr>
          <w:b/>
          <w:color w:val="auto"/>
        </w:rPr>
      </w:pPr>
      <w:r>
        <w:rPr>
          <w:b/>
          <w:color w:val="auto"/>
        </w:rPr>
        <w:br w:type="page"/>
      </w:r>
    </w:p>
    <w:p w:rsidRPr="00031CF5" w:rsidR="00AE0AF5" w:rsidP="246A20C6" w:rsidRDefault="0E602E6B" w14:paraId="3822A92C" w14:textId="402FE0FB">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885F3F" w:rsidR="00256406" w:rsidP="00256406" w:rsidRDefault="00256406" w14:paraId="51998F2F" w14:textId="2CDB43E2">
      <w:pPr>
        <w:pStyle w:val="ListParagraph"/>
        <w:numPr>
          <w:ilvl w:val="0"/>
          <w:numId w:val="1"/>
        </w:numPr>
        <w:rPr>
          <w:rFonts w:eastAsiaTheme="minorEastAsia"/>
          <w:color w:val="auto"/>
        </w:rPr>
      </w:pPr>
      <w:r w:rsidRPr="00885F3F">
        <w:rPr>
          <w:b/>
          <w:color w:val="auto"/>
        </w:rPr>
        <w:t>Experience of local delivery</w:t>
      </w:r>
    </w:p>
    <w:p w:rsidR="004A36D3" w:rsidP="004A36D3" w:rsidRDefault="00256406" w14:paraId="4E600FD3" w14:textId="131280B4">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4A36D3">
        <w:rPr>
          <w:rFonts w:eastAsia="Arial" w:cs="Arial"/>
          <w:i/>
          <w:color w:val="auto"/>
        </w:rPr>
        <w:t xml:space="preserve">, </w:t>
      </w:r>
      <w:bookmarkStart w:name="_Hlk106636133" w:id="34"/>
      <w:r w:rsidRPr="00885F3F" w:rsidR="008851D6">
        <w:rPr>
          <w:rFonts w:eastAsia="Arial" w:cs="Arial"/>
          <w:i/>
          <w:color w:val="auto"/>
        </w:rPr>
        <w:t>including</w:t>
      </w:r>
      <w:bookmarkEnd w:id="34"/>
      <w:r w:rsidRPr="00885F3F" w:rsidR="008851D6">
        <w:rPr>
          <w:rFonts w:eastAsia="Arial" w:cs="Arial"/>
          <w:i/>
          <w:color w:val="auto"/>
        </w:rPr>
        <w:t xml:space="preserve"> </w:t>
      </w:r>
      <w:r w:rsidRPr="00885F3F" w:rsidR="004A36D3">
        <w:rPr>
          <w:rFonts w:eastAsia="Arial" w:cs="Arial"/>
          <w:i/>
          <w:color w:val="auto"/>
        </w:rPr>
        <w:t>w</w:t>
      </w:r>
      <w:r w:rsidR="004A36D3">
        <w:rPr>
          <w:rFonts w:eastAsia="Arial" w:cs="Arial"/>
          <w:i/>
          <w:color w:val="auto"/>
        </w:rPr>
        <w:t>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management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885F3F" w:rsidRDefault="00885F3F" w14:paraId="76E477C4" w14:textId="77777777">
      <w:pPr>
        <w:rPr>
          <w:b/>
          <w:color w:val="auto"/>
          <w:highlight w:val="yellow"/>
        </w:rPr>
      </w:pPr>
      <w:r>
        <w:rPr>
          <w:b/>
          <w:color w:val="auto"/>
          <w:highlight w:val="yellow"/>
        </w:rPr>
        <w:br w:type="page"/>
      </w:r>
    </w:p>
    <w:p w:rsidRPr="00885F3F" w:rsidR="000D5C6A" w:rsidP="004820B2" w:rsidRDefault="7B815066" w14:paraId="182EFC42" w14:textId="1901D8BD">
      <w:pPr>
        <w:pStyle w:val="ListParagraph"/>
        <w:numPr>
          <w:ilvl w:val="0"/>
          <w:numId w:val="1"/>
        </w:numPr>
        <w:rPr>
          <w:rFonts w:eastAsiaTheme="minorEastAsia"/>
          <w:color w:val="auto"/>
        </w:rPr>
      </w:pPr>
      <w:r w:rsidRPr="00885F3F">
        <w:rPr>
          <w:b/>
          <w:color w:val="auto"/>
        </w:rPr>
        <w:lastRenderedPageBreak/>
        <w:t>Price &amp; Value for Money</w:t>
      </w:r>
      <w:r w:rsidRPr="00885F3F" w:rsidR="77F5288B">
        <w:rPr>
          <w:color w:val="auto"/>
        </w:rPr>
        <w:t xml:space="preserve"> against </w:t>
      </w:r>
      <w:r w:rsidRPr="00885F3F">
        <w:rPr>
          <w:color w:val="auto"/>
        </w:rPr>
        <w:t>Out</w:t>
      </w:r>
      <w:r w:rsidRPr="00885F3F" w:rsidR="0FDA4038">
        <w:rPr>
          <w:color w:val="auto"/>
        </w:rPr>
        <w:t>puts and Outcomes</w:t>
      </w:r>
      <w:r w:rsidRPr="00885F3F"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5"/>
      <w:r>
        <w:rPr>
          <w:color w:val="auto"/>
        </w:rPr>
        <w:br w:type="page"/>
      </w:r>
    </w:p>
    <w:p w:rsidRPr="00031CF5" w:rsidR="00034C1F" w:rsidP="00034C1F" w:rsidRDefault="00034C1F" w14:paraId="1088453B" w14:textId="0503C149">
      <w:pPr>
        <w:pStyle w:val="Heading2"/>
        <w:rPr>
          <w:color w:val="auto"/>
        </w:rPr>
      </w:pPr>
      <w:bookmarkStart w:name="_Toc106096970" w:id="36"/>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5"/>
      <w:bookmarkEnd w:id="36"/>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7"/>
      <w:bookmarkStart w:name="_Toc102564330" w:id="38"/>
      <w:bookmarkStart w:name="_Toc102578359" w:id="39"/>
      <w:bookmarkStart w:name="_Toc106096971" w:id="40"/>
      <w:r w:rsidRPr="007E1022">
        <w:rPr>
          <w:rFonts w:ascii="Manrope" w:hAnsi="Manrope"/>
          <w:b/>
          <w:bCs/>
          <w:color w:val="auto"/>
        </w:rPr>
        <w:t>Confidentiality and Disclaimer</w:t>
      </w:r>
      <w:bookmarkEnd w:id="37"/>
      <w:bookmarkEnd w:id="38"/>
      <w:bookmarkEnd w:id="39"/>
      <w:bookmarkEnd w:id="40"/>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acceptance, but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any and all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41"/>
      <w:bookmarkStart w:name="_Toc102564331" w:id="42"/>
      <w:bookmarkStart w:name="_Toc102578360" w:id="43"/>
      <w:bookmarkStart w:name="_Toc106096972" w:id="44"/>
      <w:r w:rsidRPr="007E1022">
        <w:rPr>
          <w:rFonts w:ascii="Manrope" w:hAnsi="Manrope"/>
          <w:b/>
          <w:bCs/>
          <w:color w:val="auto"/>
        </w:rPr>
        <w:t>Material Misrepresentation</w:t>
      </w:r>
      <w:bookmarkEnd w:id="41"/>
      <w:bookmarkEnd w:id="42"/>
      <w:bookmarkEnd w:id="43"/>
      <w:bookmarkEnd w:id="44"/>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5"/>
      <w:bookmarkStart w:name="_Toc102564332" w:id="46"/>
      <w:bookmarkStart w:name="_Toc102578361" w:id="47"/>
      <w:bookmarkStart w:name="_Toc106096973" w:id="48"/>
      <w:r w:rsidRPr="007E1022">
        <w:rPr>
          <w:rFonts w:ascii="Manrope" w:hAnsi="Manrope"/>
          <w:b/>
          <w:bCs/>
          <w:color w:val="auto"/>
        </w:rPr>
        <w:t>Collusive Bidding</w:t>
      </w:r>
      <w:bookmarkEnd w:id="45"/>
      <w:bookmarkEnd w:id="46"/>
      <w:bookmarkEnd w:id="47"/>
      <w:bookmarkEnd w:id="48"/>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2C6354"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2C6354"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in order to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2C6354"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2C6354"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49"/>
      <w:bookmarkStart w:name="_Toc102564333" w:id="50"/>
      <w:bookmarkStart w:name="_Toc102578362" w:id="51"/>
      <w:bookmarkStart w:name="_Toc106096974" w:id="52"/>
      <w:r w:rsidRPr="007E1022">
        <w:rPr>
          <w:rFonts w:ascii="Manrope" w:hAnsi="Manrope"/>
          <w:b/>
          <w:bCs/>
          <w:color w:val="auto"/>
        </w:rPr>
        <w:t>Bribery</w:t>
      </w:r>
      <w:bookmarkEnd w:id="49"/>
      <w:bookmarkEnd w:id="50"/>
      <w:bookmarkEnd w:id="51"/>
      <w:bookmarkEnd w:id="52"/>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Bribery means any offence under the Bribery Act 2010 or related Laws creating offences in relation to offering, promising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3"/>
      <w:bookmarkStart w:name="_Toc102564334" w:id="54"/>
      <w:bookmarkStart w:name="_Toc102578363" w:id="55"/>
      <w:bookmarkStart w:name="_Toc106096975" w:id="56"/>
      <w:r w:rsidRPr="007E1022">
        <w:rPr>
          <w:rFonts w:ascii="Manrope" w:hAnsi="Manrope"/>
          <w:b/>
          <w:bCs/>
          <w:color w:val="auto"/>
        </w:rPr>
        <w:t>TUPE</w:t>
      </w:r>
      <w:bookmarkEnd w:id="53"/>
      <w:bookmarkEnd w:id="54"/>
      <w:bookmarkEnd w:id="55"/>
      <w:bookmarkEnd w:id="56"/>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as a consequence of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in regards to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lastRenderedPageBreak/>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7"/>
      <w:bookmarkStart w:name="_Toc102564335" w:id="58"/>
      <w:bookmarkStart w:name="_Toc102578364" w:id="59"/>
      <w:bookmarkStart w:name="_Toc106096976" w:id="60"/>
      <w:r w:rsidRPr="007E1022">
        <w:rPr>
          <w:rFonts w:ascii="Manrope" w:hAnsi="Manrope"/>
          <w:b/>
          <w:bCs/>
          <w:color w:val="auto"/>
        </w:rPr>
        <w:t>Data Protection Act Compliance</w:t>
      </w:r>
      <w:bookmarkEnd w:id="57"/>
      <w:bookmarkEnd w:id="58"/>
      <w:bookmarkEnd w:id="59"/>
      <w:bookmarkEnd w:id="60"/>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61"/>
      <w:bookmarkStart w:name="_Toc102564336" w:id="62"/>
      <w:bookmarkStart w:name="_Toc102578365" w:id="63"/>
      <w:bookmarkStart w:name="_Toc106096977" w:id="64"/>
      <w:r w:rsidRPr="007E1022">
        <w:rPr>
          <w:rFonts w:ascii="Manrope" w:hAnsi="Manrope"/>
          <w:b/>
          <w:bCs/>
          <w:color w:val="auto"/>
        </w:rPr>
        <w:t>Social Value</w:t>
      </w:r>
      <w:bookmarkEnd w:id="61"/>
      <w:bookmarkEnd w:id="62"/>
      <w:bookmarkEnd w:id="63"/>
      <w:bookmarkEnd w:id="64"/>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inclusive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2C6354"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social and environmental well-being of the area where it exercises its functions, and </w:t>
      </w:r>
    </w:p>
    <w:p w:rsidRPr="00031CF5" w:rsidR="00034C1F" w:rsidP="002C6354"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2C6354"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jobs and new skills; </w:t>
      </w:r>
    </w:p>
    <w:p w:rsidRPr="00031CF5" w:rsidR="00034C1F" w:rsidP="002C6354"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2C6354"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innovation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orient="portrait"/>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2634" w:rsidP="006628F3" w:rsidRDefault="00932634" w14:paraId="43B0BBE7" w14:textId="77777777">
      <w:r>
        <w:separator/>
      </w:r>
    </w:p>
  </w:endnote>
  <w:endnote w:type="continuationSeparator" w:id="0">
    <w:p w:rsidR="00932634" w:rsidP="006628F3" w:rsidRDefault="00932634" w14:paraId="29D8C9B0" w14:textId="77777777">
      <w:r>
        <w:continuationSeparator/>
      </w:r>
    </w:p>
  </w:endnote>
  <w:endnote w:type="continuationNotice" w:id="1">
    <w:p w:rsidR="00932634" w:rsidRDefault="00932634" w14:paraId="26D4C87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263301"/>
      <w:docPartObj>
        <w:docPartGallery w:val="Page Numbers (Bottom of Page)"/>
        <w:docPartUnique/>
      </w:docPartObj>
    </w:sdtPr>
    <w:sdtEndPr/>
    <w:sdtContent>
      <w:sdt>
        <w:sdtPr>
          <w:id w:val="-1705238520"/>
          <w:docPartObj>
            <w:docPartGallery w:val="Page Numbers (Top of Page)"/>
            <w:docPartUnique/>
          </w:docPartObj>
        </w:sdtPr>
        <w:sdtEndPr/>
        <w:sdtContent>
          <w:p w:rsidR="002C6354" w:rsidRDefault="002C6354" w14:paraId="3AE5CEEE" w14:textId="0E5D2EA3">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2634" w:rsidP="006628F3" w:rsidRDefault="00932634" w14:paraId="370FCC0F" w14:textId="77777777">
      <w:r>
        <w:separator/>
      </w:r>
    </w:p>
  </w:footnote>
  <w:footnote w:type="continuationSeparator" w:id="0">
    <w:p w:rsidR="00932634" w:rsidP="006628F3" w:rsidRDefault="00932634" w14:paraId="445BDFEE" w14:textId="77777777">
      <w:r>
        <w:continuationSeparator/>
      </w:r>
    </w:p>
  </w:footnote>
  <w:footnote w:type="continuationNotice" w:id="1">
    <w:p w:rsidR="00932634" w:rsidRDefault="00932634" w14:paraId="0DA2C2D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7973B7D5">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143ECEE">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A921436"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DEFCCA">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2CAE7EC"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1"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7F0377B"/>
    <w:multiLevelType w:val="hybridMultilevel"/>
    <w:tmpl w:val="3836B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BBE20A0"/>
    <w:multiLevelType w:val="hybridMultilevel"/>
    <w:tmpl w:val="A70E5C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703B72"/>
    <w:multiLevelType w:val="hybridMultilevel"/>
    <w:tmpl w:val="6D1E7EF6"/>
    <w:lvl w:ilvl="0" w:tplc="03D41994">
      <w:start w:val="1"/>
      <w:numFmt w:val="bullet"/>
      <w:lvlText w:val="·"/>
      <w:lvlJc w:val="left"/>
      <w:pPr>
        <w:ind w:left="1080" w:hanging="360"/>
      </w:pPr>
      <w:rPr>
        <w:rFonts w:hint="default" w:ascii="Symbol" w:hAnsi="Symbol"/>
      </w:rPr>
    </w:lvl>
    <w:lvl w:ilvl="1" w:tplc="C388E9D6">
      <w:start w:val="1"/>
      <w:numFmt w:val="bullet"/>
      <w:lvlText w:val="o"/>
      <w:lvlJc w:val="left"/>
      <w:pPr>
        <w:ind w:left="1800" w:hanging="360"/>
      </w:pPr>
      <w:rPr>
        <w:rFonts w:hint="default" w:ascii="Courier New" w:hAnsi="Courier New"/>
      </w:rPr>
    </w:lvl>
    <w:lvl w:ilvl="2" w:tplc="4A227AB0">
      <w:start w:val="1"/>
      <w:numFmt w:val="bullet"/>
      <w:lvlText w:val=""/>
      <w:lvlJc w:val="left"/>
      <w:pPr>
        <w:ind w:left="2520" w:hanging="360"/>
      </w:pPr>
      <w:rPr>
        <w:rFonts w:hint="default" w:ascii="Wingdings" w:hAnsi="Wingdings"/>
      </w:rPr>
    </w:lvl>
    <w:lvl w:ilvl="3" w:tplc="27F40644">
      <w:start w:val="1"/>
      <w:numFmt w:val="bullet"/>
      <w:lvlText w:val=""/>
      <w:lvlJc w:val="left"/>
      <w:pPr>
        <w:ind w:left="3240" w:hanging="360"/>
      </w:pPr>
      <w:rPr>
        <w:rFonts w:hint="default" w:ascii="Symbol" w:hAnsi="Symbol"/>
      </w:rPr>
    </w:lvl>
    <w:lvl w:ilvl="4" w:tplc="DA7E9EAE">
      <w:start w:val="1"/>
      <w:numFmt w:val="bullet"/>
      <w:lvlText w:val="o"/>
      <w:lvlJc w:val="left"/>
      <w:pPr>
        <w:ind w:left="3960" w:hanging="360"/>
      </w:pPr>
      <w:rPr>
        <w:rFonts w:hint="default" w:ascii="Courier New" w:hAnsi="Courier New"/>
      </w:rPr>
    </w:lvl>
    <w:lvl w:ilvl="5" w:tplc="E526A3F2">
      <w:start w:val="1"/>
      <w:numFmt w:val="bullet"/>
      <w:lvlText w:val=""/>
      <w:lvlJc w:val="left"/>
      <w:pPr>
        <w:ind w:left="4680" w:hanging="360"/>
      </w:pPr>
      <w:rPr>
        <w:rFonts w:hint="default" w:ascii="Wingdings" w:hAnsi="Wingdings"/>
      </w:rPr>
    </w:lvl>
    <w:lvl w:ilvl="6" w:tplc="F628FD8E">
      <w:start w:val="1"/>
      <w:numFmt w:val="bullet"/>
      <w:lvlText w:val=""/>
      <w:lvlJc w:val="left"/>
      <w:pPr>
        <w:ind w:left="5400" w:hanging="360"/>
      </w:pPr>
      <w:rPr>
        <w:rFonts w:hint="default" w:ascii="Symbol" w:hAnsi="Symbol"/>
      </w:rPr>
    </w:lvl>
    <w:lvl w:ilvl="7" w:tplc="BED46398">
      <w:start w:val="1"/>
      <w:numFmt w:val="bullet"/>
      <w:lvlText w:val="o"/>
      <w:lvlJc w:val="left"/>
      <w:pPr>
        <w:ind w:left="6120" w:hanging="360"/>
      </w:pPr>
      <w:rPr>
        <w:rFonts w:hint="default" w:ascii="Courier New" w:hAnsi="Courier New"/>
      </w:rPr>
    </w:lvl>
    <w:lvl w:ilvl="8" w:tplc="51D0E8A4">
      <w:start w:val="1"/>
      <w:numFmt w:val="bullet"/>
      <w:lvlText w:val=""/>
      <w:lvlJc w:val="left"/>
      <w:pPr>
        <w:ind w:left="6840" w:hanging="360"/>
      </w:pPr>
      <w:rPr>
        <w:rFonts w:hint="default" w:ascii="Wingdings" w:hAnsi="Wingdings"/>
      </w:rPr>
    </w:lvl>
  </w:abstractNum>
  <w:abstractNum w:abstractNumId="17" w15:restartNumberingAfterBreak="0">
    <w:nsid w:val="57C97A94"/>
    <w:multiLevelType w:val="hybridMultilevel"/>
    <w:tmpl w:val="A68A97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FD64EF"/>
    <w:multiLevelType w:val="hybridMultilevel"/>
    <w:tmpl w:val="05CE3382"/>
    <w:lvl w:ilvl="0" w:tplc="5630CE78">
      <w:start w:val="1"/>
      <w:numFmt w:val="bullet"/>
      <w:lvlText w:val="·"/>
      <w:lvlJc w:val="left"/>
      <w:pPr>
        <w:ind w:left="720" w:hanging="360"/>
      </w:pPr>
      <w:rPr>
        <w:rFonts w:hint="default" w:ascii="Symbol" w:hAnsi="Symbol"/>
      </w:rPr>
    </w:lvl>
    <w:lvl w:ilvl="1" w:tplc="867EF76E">
      <w:start w:val="1"/>
      <w:numFmt w:val="bullet"/>
      <w:lvlText w:val="o"/>
      <w:lvlJc w:val="left"/>
      <w:pPr>
        <w:ind w:left="1440" w:hanging="360"/>
      </w:pPr>
      <w:rPr>
        <w:rFonts w:hint="default" w:ascii="Courier New" w:hAnsi="Courier New"/>
      </w:rPr>
    </w:lvl>
    <w:lvl w:ilvl="2" w:tplc="C0FE4876">
      <w:start w:val="1"/>
      <w:numFmt w:val="bullet"/>
      <w:lvlText w:val=""/>
      <w:lvlJc w:val="left"/>
      <w:pPr>
        <w:ind w:left="2160" w:hanging="360"/>
      </w:pPr>
      <w:rPr>
        <w:rFonts w:hint="default" w:ascii="Wingdings" w:hAnsi="Wingdings"/>
      </w:rPr>
    </w:lvl>
    <w:lvl w:ilvl="3" w:tplc="5A5CD250">
      <w:start w:val="1"/>
      <w:numFmt w:val="bullet"/>
      <w:lvlText w:val=""/>
      <w:lvlJc w:val="left"/>
      <w:pPr>
        <w:ind w:left="2880" w:hanging="360"/>
      </w:pPr>
      <w:rPr>
        <w:rFonts w:hint="default" w:ascii="Symbol" w:hAnsi="Symbol"/>
      </w:rPr>
    </w:lvl>
    <w:lvl w:ilvl="4" w:tplc="F3581C74">
      <w:start w:val="1"/>
      <w:numFmt w:val="bullet"/>
      <w:lvlText w:val="o"/>
      <w:lvlJc w:val="left"/>
      <w:pPr>
        <w:ind w:left="3600" w:hanging="360"/>
      </w:pPr>
      <w:rPr>
        <w:rFonts w:hint="default" w:ascii="Courier New" w:hAnsi="Courier New"/>
      </w:rPr>
    </w:lvl>
    <w:lvl w:ilvl="5" w:tplc="18B65690">
      <w:start w:val="1"/>
      <w:numFmt w:val="bullet"/>
      <w:lvlText w:val=""/>
      <w:lvlJc w:val="left"/>
      <w:pPr>
        <w:ind w:left="4320" w:hanging="360"/>
      </w:pPr>
      <w:rPr>
        <w:rFonts w:hint="default" w:ascii="Wingdings" w:hAnsi="Wingdings"/>
      </w:rPr>
    </w:lvl>
    <w:lvl w:ilvl="6" w:tplc="5F047DD6">
      <w:start w:val="1"/>
      <w:numFmt w:val="bullet"/>
      <w:lvlText w:val=""/>
      <w:lvlJc w:val="left"/>
      <w:pPr>
        <w:ind w:left="5040" w:hanging="360"/>
      </w:pPr>
      <w:rPr>
        <w:rFonts w:hint="default" w:ascii="Symbol" w:hAnsi="Symbol"/>
      </w:rPr>
    </w:lvl>
    <w:lvl w:ilvl="7" w:tplc="22789890">
      <w:start w:val="1"/>
      <w:numFmt w:val="bullet"/>
      <w:lvlText w:val="o"/>
      <w:lvlJc w:val="left"/>
      <w:pPr>
        <w:ind w:left="5760" w:hanging="360"/>
      </w:pPr>
      <w:rPr>
        <w:rFonts w:hint="default" w:ascii="Courier New" w:hAnsi="Courier New"/>
      </w:rPr>
    </w:lvl>
    <w:lvl w:ilvl="8" w:tplc="37ECBA8C">
      <w:start w:val="1"/>
      <w:numFmt w:val="bullet"/>
      <w:lvlText w:val=""/>
      <w:lvlJc w:val="left"/>
      <w:pPr>
        <w:ind w:left="6480" w:hanging="360"/>
      </w:pPr>
      <w:rPr>
        <w:rFonts w:hint="default" w:ascii="Wingdings" w:hAnsi="Wingdings"/>
      </w:rPr>
    </w:lvl>
  </w:abstractNum>
  <w:abstractNum w:abstractNumId="21"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2"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74117628"/>
    <w:multiLevelType w:val="hybridMultilevel"/>
    <w:tmpl w:val="778E17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0"/>
  </w:num>
  <w:num w:numId="2" w16cid:durableId="286547871">
    <w:abstractNumId w:val="4"/>
  </w:num>
  <w:num w:numId="3" w16cid:durableId="2015062838">
    <w:abstractNumId w:val="3"/>
  </w:num>
  <w:num w:numId="4" w16cid:durableId="1929267539">
    <w:abstractNumId w:val="25"/>
  </w:num>
  <w:num w:numId="5" w16cid:durableId="991979932">
    <w:abstractNumId w:val="18"/>
  </w:num>
  <w:num w:numId="6" w16cid:durableId="940338102">
    <w:abstractNumId w:val="11"/>
  </w:num>
  <w:num w:numId="7" w16cid:durableId="907961430">
    <w:abstractNumId w:val="0"/>
  </w:num>
  <w:num w:numId="8" w16cid:durableId="252401736">
    <w:abstractNumId w:val="12"/>
  </w:num>
  <w:num w:numId="9" w16cid:durableId="1714114463">
    <w:abstractNumId w:val="1"/>
  </w:num>
  <w:num w:numId="10" w16cid:durableId="375930021">
    <w:abstractNumId w:val="8"/>
  </w:num>
  <w:num w:numId="11" w16cid:durableId="2070616437">
    <w:abstractNumId w:val="15"/>
  </w:num>
  <w:num w:numId="12" w16cid:durableId="1920627622">
    <w:abstractNumId w:val="2"/>
  </w:num>
  <w:num w:numId="13" w16cid:durableId="1292399366">
    <w:abstractNumId w:val="6"/>
  </w:num>
  <w:num w:numId="14" w16cid:durableId="299263766">
    <w:abstractNumId w:val="23"/>
  </w:num>
  <w:num w:numId="15" w16cid:durableId="882257743">
    <w:abstractNumId w:val="9"/>
  </w:num>
  <w:num w:numId="16" w16cid:durableId="2017687972">
    <w:abstractNumId w:val="19"/>
  </w:num>
  <w:num w:numId="17" w16cid:durableId="1954899319">
    <w:abstractNumId w:val="21"/>
  </w:num>
  <w:num w:numId="18" w16cid:durableId="2079326808">
    <w:abstractNumId w:val="7"/>
  </w:num>
  <w:num w:numId="19" w16cid:durableId="1637759267">
    <w:abstractNumId w:val="22"/>
  </w:num>
  <w:num w:numId="20" w16cid:durableId="1815757156">
    <w:abstractNumId w:val="5"/>
  </w:num>
  <w:num w:numId="21" w16cid:durableId="1741638147">
    <w:abstractNumId w:val="13"/>
  </w:num>
  <w:num w:numId="22" w16cid:durableId="384722966">
    <w:abstractNumId w:val="16"/>
  </w:num>
  <w:num w:numId="23" w16cid:durableId="1791826627">
    <w:abstractNumId w:val="20"/>
  </w:num>
  <w:num w:numId="24" w16cid:durableId="417676204">
    <w:abstractNumId w:val="24"/>
  </w:num>
  <w:num w:numId="25" w16cid:durableId="1716006069">
    <w:abstractNumId w:val="17"/>
  </w:num>
  <w:num w:numId="26" w16cid:durableId="20981339">
    <w:abstractNumId w:val="14"/>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4FE8"/>
    <w:rsid w:val="00047447"/>
    <w:rsid w:val="00047967"/>
    <w:rsid w:val="000500B7"/>
    <w:rsid w:val="00051AA7"/>
    <w:rsid w:val="00051FF9"/>
    <w:rsid w:val="000531F8"/>
    <w:rsid w:val="000538D6"/>
    <w:rsid w:val="00053FCB"/>
    <w:rsid w:val="00055757"/>
    <w:rsid w:val="000577EE"/>
    <w:rsid w:val="00057989"/>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59A3"/>
    <w:rsid w:val="00075B96"/>
    <w:rsid w:val="00077C87"/>
    <w:rsid w:val="00080081"/>
    <w:rsid w:val="00083F21"/>
    <w:rsid w:val="00086256"/>
    <w:rsid w:val="0008699B"/>
    <w:rsid w:val="000902B6"/>
    <w:rsid w:val="00092C11"/>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20E2"/>
    <w:rsid w:val="000C6761"/>
    <w:rsid w:val="000D0462"/>
    <w:rsid w:val="000D070B"/>
    <w:rsid w:val="000D152B"/>
    <w:rsid w:val="000D2ACB"/>
    <w:rsid w:val="000D353C"/>
    <w:rsid w:val="000D3F53"/>
    <w:rsid w:val="000D4D7F"/>
    <w:rsid w:val="000D51D5"/>
    <w:rsid w:val="000D5C6A"/>
    <w:rsid w:val="000D6C48"/>
    <w:rsid w:val="000D7FDC"/>
    <w:rsid w:val="000E1835"/>
    <w:rsid w:val="000F0DE4"/>
    <w:rsid w:val="000F2340"/>
    <w:rsid w:val="000F24E2"/>
    <w:rsid w:val="000F278F"/>
    <w:rsid w:val="000F48E1"/>
    <w:rsid w:val="000F50FF"/>
    <w:rsid w:val="001013C1"/>
    <w:rsid w:val="001024B5"/>
    <w:rsid w:val="0010334D"/>
    <w:rsid w:val="00103FE8"/>
    <w:rsid w:val="00104261"/>
    <w:rsid w:val="00110F95"/>
    <w:rsid w:val="00114D03"/>
    <w:rsid w:val="00115566"/>
    <w:rsid w:val="001168FB"/>
    <w:rsid w:val="00132826"/>
    <w:rsid w:val="00132C3A"/>
    <w:rsid w:val="00133E55"/>
    <w:rsid w:val="001349F5"/>
    <w:rsid w:val="00134F83"/>
    <w:rsid w:val="001356D5"/>
    <w:rsid w:val="00140E94"/>
    <w:rsid w:val="00140F2F"/>
    <w:rsid w:val="00142D7F"/>
    <w:rsid w:val="00142ED3"/>
    <w:rsid w:val="00143955"/>
    <w:rsid w:val="001445BE"/>
    <w:rsid w:val="00144E80"/>
    <w:rsid w:val="00146B22"/>
    <w:rsid w:val="00152855"/>
    <w:rsid w:val="00153455"/>
    <w:rsid w:val="00157FFA"/>
    <w:rsid w:val="0016270C"/>
    <w:rsid w:val="00162E77"/>
    <w:rsid w:val="00163F3E"/>
    <w:rsid w:val="00164F6F"/>
    <w:rsid w:val="0016504C"/>
    <w:rsid w:val="00165057"/>
    <w:rsid w:val="0016754C"/>
    <w:rsid w:val="00167A1F"/>
    <w:rsid w:val="00167BBF"/>
    <w:rsid w:val="0017085A"/>
    <w:rsid w:val="00171F80"/>
    <w:rsid w:val="00174F4A"/>
    <w:rsid w:val="001814F3"/>
    <w:rsid w:val="00184160"/>
    <w:rsid w:val="001856F2"/>
    <w:rsid w:val="00186B31"/>
    <w:rsid w:val="001879A0"/>
    <w:rsid w:val="00187C7B"/>
    <w:rsid w:val="0019483E"/>
    <w:rsid w:val="00194B08"/>
    <w:rsid w:val="001955D7"/>
    <w:rsid w:val="00195F9B"/>
    <w:rsid w:val="00197C08"/>
    <w:rsid w:val="001A05E7"/>
    <w:rsid w:val="001A085F"/>
    <w:rsid w:val="001A1732"/>
    <w:rsid w:val="001A1CA4"/>
    <w:rsid w:val="001A2EFC"/>
    <w:rsid w:val="001A3A8A"/>
    <w:rsid w:val="001A5CF2"/>
    <w:rsid w:val="001A75AB"/>
    <w:rsid w:val="001A7C15"/>
    <w:rsid w:val="001B2500"/>
    <w:rsid w:val="001B2DAE"/>
    <w:rsid w:val="001B493E"/>
    <w:rsid w:val="001B6495"/>
    <w:rsid w:val="001B73DB"/>
    <w:rsid w:val="001C32F5"/>
    <w:rsid w:val="001C4596"/>
    <w:rsid w:val="001C4DC5"/>
    <w:rsid w:val="001C5235"/>
    <w:rsid w:val="001C6365"/>
    <w:rsid w:val="001C74E8"/>
    <w:rsid w:val="001D19FB"/>
    <w:rsid w:val="001D24A7"/>
    <w:rsid w:val="001D2FB7"/>
    <w:rsid w:val="001D3700"/>
    <w:rsid w:val="001D40F1"/>
    <w:rsid w:val="001E049A"/>
    <w:rsid w:val="001E0966"/>
    <w:rsid w:val="001E0CB5"/>
    <w:rsid w:val="001E1ADC"/>
    <w:rsid w:val="001E21CD"/>
    <w:rsid w:val="001E28F8"/>
    <w:rsid w:val="001E4A08"/>
    <w:rsid w:val="001E711F"/>
    <w:rsid w:val="001E7EE3"/>
    <w:rsid w:val="001F1273"/>
    <w:rsid w:val="001F32D1"/>
    <w:rsid w:val="001F5ADF"/>
    <w:rsid w:val="001F7BB1"/>
    <w:rsid w:val="002010B5"/>
    <w:rsid w:val="00202D56"/>
    <w:rsid w:val="00206248"/>
    <w:rsid w:val="00206A92"/>
    <w:rsid w:val="002079F0"/>
    <w:rsid w:val="0021038C"/>
    <w:rsid w:val="002124DB"/>
    <w:rsid w:val="002128C1"/>
    <w:rsid w:val="00215798"/>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22B9"/>
    <w:rsid w:val="00282337"/>
    <w:rsid w:val="002826F8"/>
    <w:rsid w:val="002851AE"/>
    <w:rsid w:val="00285C18"/>
    <w:rsid w:val="00292942"/>
    <w:rsid w:val="00293465"/>
    <w:rsid w:val="00294352"/>
    <w:rsid w:val="00294AE3"/>
    <w:rsid w:val="002962F4"/>
    <w:rsid w:val="002A026C"/>
    <w:rsid w:val="002A28E7"/>
    <w:rsid w:val="002A733B"/>
    <w:rsid w:val="002B0040"/>
    <w:rsid w:val="002B04A4"/>
    <w:rsid w:val="002B0E91"/>
    <w:rsid w:val="002B1029"/>
    <w:rsid w:val="002B26F7"/>
    <w:rsid w:val="002B39E6"/>
    <w:rsid w:val="002B5735"/>
    <w:rsid w:val="002B6165"/>
    <w:rsid w:val="002B722A"/>
    <w:rsid w:val="002B7750"/>
    <w:rsid w:val="002C09EF"/>
    <w:rsid w:val="002C3BCC"/>
    <w:rsid w:val="002C5D36"/>
    <w:rsid w:val="002C6354"/>
    <w:rsid w:val="002C6585"/>
    <w:rsid w:val="002D0185"/>
    <w:rsid w:val="002D10F4"/>
    <w:rsid w:val="002D1F78"/>
    <w:rsid w:val="002D4B76"/>
    <w:rsid w:val="002E07AF"/>
    <w:rsid w:val="002E228A"/>
    <w:rsid w:val="002E2AD6"/>
    <w:rsid w:val="002E2D2C"/>
    <w:rsid w:val="002E3351"/>
    <w:rsid w:val="002E3C32"/>
    <w:rsid w:val="002E4169"/>
    <w:rsid w:val="002E41C7"/>
    <w:rsid w:val="002E538D"/>
    <w:rsid w:val="002E65A4"/>
    <w:rsid w:val="002F0802"/>
    <w:rsid w:val="00300527"/>
    <w:rsid w:val="00302AE9"/>
    <w:rsid w:val="003055E1"/>
    <w:rsid w:val="00311155"/>
    <w:rsid w:val="003115A7"/>
    <w:rsid w:val="003116D0"/>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76EE5"/>
    <w:rsid w:val="003853A1"/>
    <w:rsid w:val="0038630B"/>
    <w:rsid w:val="00386B98"/>
    <w:rsid w:val="00386FC6"/>
    <w:rsid w:val="00390D61"/>
    <w:rsid w:val="00396402"/>
    <w:rsid w:val="00396DD0"/>
    <w:rsid w:val="0039BD16"/>
    <w:rsid w:val="003A1FB1"/>
    <w:rsid w:val="003A2FD8"/>
    <w:rsid w:val="003A6F73"/>
    <w:rsid w:val="003A6F76"/>
    <w:rsid w:val="003B051A"/>
    <w:rsid w:val="003B321E"/>
    <w:rsid w:val="003B38B4"/>
    <w:rsid w:val="003B4477"/>
    <w:rsid w:val="003C6070"/>
    <w:rsid w:val="003C667B"/>
    <w:rsid w:val="003C7015"/>
    <w:rsid w:val="003C7AC9"/>
    <w:rsid w:val="003D180E"/>
    <w:rsid w:val="003D18AA"/>
    <w:rsid w:val="003D2448"/>
    <w:rsid w:val="003E1E81"/>
    <w:rsid w:val="003E5FD8"/>
    <w:rsid w:val="003E72C5"/>
    <w:rsid w:val="003F0A16"/>
    <w:rsid w:val="003F351A"/>
    <w:rsid w:val="003F47D1"/>
    <w:rsid w:val="003F6338"/>
    <w:rsid w:val="003F6B4D"/>
    <w:rsid w:val="003F7949"/>
    <w:rsid w:val="004011B6"/>
    <w:rsid w:val="00401513"/>
    <w:rsid w:val="00401515"/>
    <w:rsid w:val="004035EC"/>
    <w:rsid w:val="00405372"/>
    <w:rsid w:val="0041250D"/>
    <w:rsid w:val="00416208"/>
    <w:rsid w:val="00421129"/>
    <w:rsid w:val="00422E25"/>
    <w:rsid w:val="004235B2"/>
    <w:rsid w:val="00424D75"/>
    <w:rsid w:val="00425D03"/>
    <w:rsid w:val="00425F4E"/>
    <w:rsid w:val="00426E53"/>
    <w:rsid w:val="00427745"/>
    <w:rsid w:val="004309C8"/>
    <w:rsid w:val="004313E0"/>
    <w:rsid w:val="00432A47"/>
    <w:rsid w:val="00435C8E"/>
    <w:rsid w:val="004366F5"/>
    <w:rsid w:val="004366FE"/>
    <w:rsid w:val="004370D8"/>
    <w:rsid w:val="00441566"/>
    <w:rsid w:val="00443613"/>
    <w:rsid w:val="00443631"/>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2EA7"/>
    <w:rsid w:val="004A3532"/>
    <w:rsid w:val="004A36D3"/>
    <w:rsid w:val="004A49E1"/>
    <w:rsid w:val="004B049B"/>
    <w:rsid w:val="004B7B07"/>
    <w:rsid w:val="004B7D25"/>
    <w:rsid w:val="004C0C88"/>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3F7"/>
    <w:rsid w:val="004F3882"/>
    <w:rsid w:val="004F5359"/>
    <w:rsid w:val="005011F1"/>
    <w:rsid w:val="00504E3F"/>
    <w:rsid w:val="00506317"/>
    <w:rsid w:val="005104A3"/>
    <w:rsid w:val="00513547"/>
    <w:rsid w:val="00514E52"/>
    <w:rsid w:val="00516E7F"/>
    <w:rsid w:val="00516F1B"/>
    <w:rsid w:val="00517368"/>
    <w:rsid w:val="005177B8"/>
    <w:rsid w:val="0052120C"/>
    <w:rsid w:val="00521A62"/>
    <w:rsid w:val="00523E01"/>
    <w:rsid w:val="005258F5"/>
    <w:rsid w:val="00526E5E"/>
    <w:rsid w:val="00527796"/>
    <w:rsid w:val="00530AD5"/>
    <w:rsid w:val="005321D2"/>
    <w:rsid w:val="0053308E"/>
    <w:rsid w:val="0053590F"/>
    <w:rsid w:val="00535A51"/>
    <w:rsid w:val="00537A62"/>
    <w:rsid w:val="00540D68"/>
    <w:rsid w:val="00541FEF"/>
    <w:rsid w:val="005423E8"/>
    <w:rsid w:val="00543928"/>
    <w:rsid w:val="00545C50"/>
    <w:rsid w:val="005465F4"/>
    <w:rsid w:val="005470D3"/>
    <w:rsid w:val="00547EC9"/>
    <w:rsid w:val="00550DA9"/>
    <w:rsid w:val="00553625"/>
    <w:rsid w:val="005543C4"/>
    <w:rsid w:val="00556324"/>
    <w:rsid w:val="00556F30"/>
    <w:rsid w:val="00557614"/>
    <w:rsid w:val="0055777F"/>
    <w:rsid w:val="00557D37"/>
    <w:rsid w:val="0056107B"/>
    <w:rsid w:val="00561712"/>
    <w:rsid w:val="0056199D"/>
    <w:rsid w:val="005643F2"/>
    <w:rsid w:val="005649BD"/>
    <w:rsid w:val="00565529"/>
    <w:rsid w:val="00566292"/>
    <w:rsid w:val="0057020D"/>
    <w:rsid w:val="00571C1B"/>
    <w:rsid w:val="00575C86"/>
    <w:rsid w:val="00575DC9"/>
    <w:rsid w:val="00584464"/>
    <w:rsid w:val="005845AC"/>
    <w:rsid w:val="00595A0E"/>
    <w:rsid w:val="00596499"/>
    <w:rsid w:val="00596CD2"/>
    <w:rsid w:val="00596F2A"/>
    <w:rsid w:val="005971AD"/>
    <w:rsid w:val="005A1BF8"/>
    <w:rsid w:val="005A2DD4"/>
    <w:rsid w:val="005A65CF"/>
    <w:rsid w:val="005A6ECB"/>
    <w:rsid w:val="005B27E8"/>
    <w:rsid w:val="005B29BA"/>
    <w:rsid w:val="005B6290"/>
    <w:rsid w:val="005B7612"/>
    <w:rsid w:val="005C4063"/>
    <w:rsid w:val="005C46AD"/>
    <w:rsid w:val="005C601C"/>
    <w:rsid w:val="005C6195"/>
    <w:rsid w:val="005C7A7C"/>
    <w:rsid w:val="005D0B7D"/>
    <w:rsid w:val="005D0B99"/>
    <w:rsid w:val="005D0C3D"/>
    <w:rsid w:val="005D253C"/>
    <w:rsid w:val="005E007B"/>
    <w:rsid w:val="005E1E33"/>
    <w:rsid w:val="005E3582"/>
    <w:rsid w:val="005E3756"/>
    <w:rsid w:val="005E7A58"/>
    <w:rsid w:val="005F0423"/>
    <w:rsid w:val="005F132C"/>
    <w:rsid w:val="005F477C"/>
    <w:rsid w:val="005F6565"/>
    <w:rsid w:val="005F724C"/>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31C85"/>
    <w:rsid w:val="00631D02"/>
    <w:rsid w:val="00634307"/>
    <w:rsid w:val="00634B57"/>
    <w:rsid w:val="00634CA8"/>
    <w:rsid w:val="006378C0"/>
    <w:rsid w:val="00637AEC"/>
    <w:rsid w:val="00637FD1"/>
    <w:rsid w:val="00641BBB"/>
    <w:rsid w:val="006428D9"/>
    <w:rsid w:val="00643404"/>
    <w:rsid w:val="00650454"/>
    <w:rsid w:val="00653BC9"/>
    <w:rsid w:val="006557BF"/>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97F3A"/>
    <w:rsid w:val="006A1213"/>
    <w:rsid w:val="006A17F2"/>
    <w:rsid w:val="006A1C06"/>
    <w:rsid w:val="006A59A9"/>
    <w:rsid w:val="006B20CE"/>
    <w:rsid w:val="006B3BF7"/>
    <w:rsid w:val="006B4B7D"/>
    <w:rsid w:val="006B5D6C"/>
    <w:rsid w:val="006C283D"/>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42A9"/>
    <w:rsid w:val="006F479B"/>
    <w:rsid w:val="006F557A"/>
    <w:rsid w:val="006F6DDC"/>
    <w:rsid w:val="00701B31"/>
    <w:rsid w:val="00702883"/>
    <w:rsid w:val="00704A67"/>
    <w:rsid w:val="00710161"/>
    <w:rsid w:val="00710C0B"/>
    <w:rsid w:val="0071360B"/>
    <w:rsid w:val="00713878"/>
    <w:rsid w:val="00713A4F"/>
    <w:rsid w:val="0071790E"/>
    <w:rsid w:val="007203EE"/>
    <w:rsid w:val="007207CE"/>
    <w:rsid w:val="0072160E"/>
    <w:rsid w:val="007216A0"/>
    <w:rsid w:val="00724CC8"/>
    <w:rsid w:val="00726796"/>
    <w:rsid w:val="00731674"/>
    <w:rsid w:val="007316F5"/>
    <w:rsid w:val="00733E07"/>
    <w:rsid w:val="00734A34"/>
    <w:rsid w:val="00735889"/>
    <w:rsid w:val="007421C9"/>
    <w:rsid w:val="007433EE"/>
    <w:rsid w:val="00744D1E"/>
    <w:rsid w:val="007467E3"/>
    <w:rsid w:val="00750E2F"/>
    <w:rsid w:val="00753B20"/>
    <w:rsid w:val="007630BA"/>
    <w:rsid w:val="00765547"/>
    <w:rsid w:val="00765D23"/>
    <w:rsid w:val="007661F9"/>
    <w:rsid w:val="007712EE"/>
    <w:rsid w:val="007731DF"/>
    <w:rsid w:val="00773CD5"/>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E0737"/>
    <w:rsid w:val="007E1022"/>
    <w:rsid w:val="007F1872"/>
    <w:rsid w:val="007F24BA"/>
    <w:rsid w:val="007F35A3"/>
    <w:rsid w:val="007F7382"/>
    <w:rsid w:val="00800498"/>
    <w:rsid w:val="00801246"/>
    <w:rsid w:val="008030A8"/>
    <w:rsid w:val="008045AA"/>
    <w:rsid w:val="0080472C"/>
    <w:rsid w:val="00805FE8"/>
    <w:rsid w:val="008070C9"/>
    <w:rsid w:val="008158D2"/>
    <w:rsid w:val="0082436D"/>
    <w:rsid w:val="008257C6"/>
    <w:rsid w:val="008263C4"/>
    <w:rsid w:val="0082750E"/>
    <w:rsid w:val="00830922"/>
    <w:rsid w:val="00830987"/>
    <w:rsid w:val="00831071"/>
    <w:rsid w:val="00831145"/>
    <w:rsid w:val="00831269"/>
    <w:rsid w:val="00833CD7"/>
    <w:rsid w:val="008344DF"/>
    <w:rsid w:val="00837305"/>
    <w:rsid w:val="00844580"/>
    <w:rsid w:val="0084658A"/>
    <w:rsid w:val="00846FA5"/>
    <w:rsid w:val="00847865"/>
    <w:rsid w:val="00851212"/>
    <w:rsid w:val="008529D3"/>
    <w:rsid w:val="00853144"/>
    <w:rsid w:val="00856958"/>
    <w:rsid w:val="00862B00"/>
    <w:rsid w:val="00862DF5"/>
    <w:rsid w:val="00866084"/>
    <w:rsid w:val="00866926"/>
    <w:rsid w:val="00866CD5"/>
    <w:rsid w:val="00867D80"/>
    <w:rsid w:val="00870126"/>
    <w:rsid w:val="008719A8"/>
    <w:rsid w:val="00873E94"/>
    <w:rsid w:val="008747C5"/>
    <w:rsid w:val="008753B5"/>
    <w:rsid w:val="00877B01"/>
    <w:rsid w:val="0088185B"/>
    <w:rsid w:val="00884C82"/>
    <w:rsid w:val="008851D6"/>
    <w:rsid w:val="00885DDF"/>
    <w:rsid w:val="00885F3F"/>
    <w:rsid w:val="00886076"/>
    <w:rsid w:val="00887011"/>
    <w:rsid w:val="00887440"/>
    <w:rsid w:val="00890CB6"/>
    <w:rsid w:val="00891E6E"/>
    <w:rsid w:val="0089414F"/>
    <w:rsid w:val="00894A10"/>
    <w:rsid w:val="00894D20"/>
    <w:rsid w:val="00896BAD"/>
    <w:rsid w:val="00897992"/>
    <w:rsid w:val="008A1A48"/>
    <w:rsid w:val="008A7276"/>
    <w:rsid w:val="008B0053"/>
    <w:rsid w:val="008B0CF7"/>
    <w:rsid w:val="008B2778"/>
    <w:rsid w:val="008B3DEA"/>
    <w:rsid w:val="008B69AA"/>
    <w:rsid w:val="008B7E35"/>
    <w:rsid w:val="008C18F0"/>
    <w:rsid w:val="008C2312"/>
    <w:rsid w:val="008C36BF"/>
    <w:rsid w:val="008C59BF"/>
    <w:rsid w:val="008C5EEE"/>
    <w:rsid w:val="008C7232"/>
    <w:rsid w:val="008C764C"/>
    <w:rsid w:val="008C7A75"/>
    <w:rsid w:val="008D1332"/>
    <w:rsid w:val="008D345D"/>
    <w:rsid w:val="008D4F21"/>
    <w:rsid w:val="008D50D7"/>
    <w:rsid w:val="008D5C08"/>
    <w:rsid w:val="008E30D3"/>
    <w:rsid w:val="008E52D7"/>
    <w:rsid w:val="008E56E7"/>
    <w:rsid w:val="008E61BB"/>
    <w:rsid w:val="008F1818"/>
    <w:rsid w:val="008F4EFD"/>
    <w:rsid w:val="008F4FFB"/>
    <w:rsid w:val="008F502D"/>
    <w:rsid w:val="008F6337"/>
    <w:rsid w:val="00903122"/>
    <w:rsid w:val="009031B6"/>
    <w:rsid w:val="00904AD0"/>
    <w:rsid w:val="00906A3F"/>
    <w:rsid w:val="00910A05"/>
    <w:rsid w:val="00913592"/>
    <w:rsid w:val="00920DF9"/>
    <w:rsid w:val="00921027"/>
    <w:rsid w:val="00924354"/>
    <w:rsid w:val="00924460"/>
    <w:rsid w:val="00930A6E"/>
    <w:rsid w:val="00932634"/>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2875"/>
    <w:rsid w:val="009A29EB"/>
    <w:rsid w:val="009A2E8B"/>
    <w:rsid w:val="009A437F"/>
    <w:rsid w:val="009A57D2"/>
    <w:rsid w:val="009A5982"/>
    <w:rsid w:val="009A7469"/>
    <w:rsid w:val="009A7972"/>
    <w:rsid w:val="009B0C9A"/>
    <w:rsid w:val="009B1E8F"/>
    <w:rsid w:val="009B50A5"/>
    <w:rsid w:val="009B5D21"/>
    <w:rsid w:val="009B64A4"/>
    <w:rsid w:val="009B7813"/>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401C"/>
    <w:rsid w:val="00A1058A"/>
    <w:rsid w:val="00A1154B"/>
    <w:rsid w:val="00A11C3B"/>
    <w:rsid w:val="00A14847"/>
    <w:rsid w:val="00A15779"/>
    <w:rsid w:val="00A20A8A"/>
    <w:rsid w:val="00A222DF"/>
    <w:rsid w:val="00A23F58"/>
    <w:rsid w:val="00A24A77"/>
    <w:rsid w:val="00A251BC"/>
    <w:rsid w:val="00A2566D"/>
    <w:rsid w:val="00A2664A"/>
    <w:rsid w:val="00A26E5B"/>
    <w:rsid w:val="00A27CFA"/>
    <w:rsid w:val="00A3209C"/>
    <w:rsid w:val="00A3781E"/>
    <w:rsid w:val="00A40AA1"/>
    <w:rsid w:val="00A40C90"/>
    <w:rsid w:val="00A41189"/>
    <w:rsid w:val="00A428EC"/>
    <w:rsid w:val="00A436B9"/>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2A9A"/>
    <w:rsid w:val="00AB4EFF"/>
    <w:rsid w:val="00AC0839"/>
    <w:rsid w:val="00AC166D"/>
    <w:rsid w:val="00AC17F8"/>
    <w:rsid w:val="00AC3A37"/>
    <w:rsid w:val="00AC3FBA"/>
    <w:rsid w:val="00AC4E2A"/>
    <w:rsid w:val="00AC521A"/>
    <w:rsid w:val="00AC720F"/>
    <w:rsid w:val="00AC7BDB"/>
    <w:rsid w:val="00AD280C"/>
    <w:rsid w:val="00AD2AB2"/>
    <w:rsid w:val="00AD66A6"/>
    <w:rsid w:val="00AE0AF5"/>
    <w:rsid w:val="00AE1142"/>
    <w:rsid w:val="00AE7C55"/>
    <w:rsid w:val="00AF2061"/>
    <w:rsid w:val="00AF2AC9"/>
    <w:rsid w:val="00AF5E76"/>
    <w:rsid w:val="00AF676B"/>
    <w:rsid w:val="00B01B21"/>
    <w:rsid w:val="00B02923"/>
    <w:rsid w:val="00B04A35"/>
    <w:rsid w:val="00B07EA2"/>
    <w:rsid w:val="00B07EB9"/>
    <w:rsid w:val="00B1201C"/>
    <w:rsid w:val="00B12722"/>
    <w:rsid w:val="00B12952"/>
    <w:rsid w:val="00B13BE0"/>
    <w:rsid w:val="00B13C74"/>
    <w:rsid w:val="00B164C5"/>
    <w:rsid w:val="00B2096B"/>
    <w:rsid w:val="00B2214B"/>
    <w:rsid w:val="00B2336B"/>
    <w:rsid w:val="00B24C9C"/>
    <w:rsid w:val="00B33087"/>
    <w:rsid w:val="00B334D9"/>
    <w:rsid w:val="00B346A3"/>
    <w:rsid w:val="00B34E0B"/>
    <w:rsid w:val="00B35F9D"/>
    <w:rsid w:val="00B40C39"/>
    <w:rsid w:val="00B414A9"/>
    <w:rsid w:val="00B41886"/>
    <w:rsid w:val="00B42033"/>
    <w:rsid w:val="00B43049"/>
    <w:rsid w:val="00B447DC"/>
    <w:rsid w:val="00B456E2"/>
    <w:rsid w:val="00B47A2C"/>
    <w:rsid w:val="00B50878"/>
    <w:rsid w:val="00B51DEF"/>
    <w:rsid w:val="00B541BB"/>
    <w:rsid w:val="00B54791"/>
    <w:rsid w:val="00B56982"/>
    <w:rsid w:val="00B6074A"/>
    <w:rsid w:val="00B62070"/>
    <w:rsid w:val="00B6336E"/>
    <w:rsid w:val="00B64873"/>
    <w:rsid w:val="00B7218E"/>
    <w:rsid w:val="00B7230D"/>
    <w:rsid w:val="00B75656"/>
    <w:rsid w:val="00B76983"/>
    <w:rsid w:val="00B774A0"/>
    <w:rsid w:val="00B80297"/>
    <w:rsid w:val="00B82815"/>
    <w:rsid w:val="00B85B42"/>
    <w:rsid w:val="00B85C0B"/>
    <w:rsid w:val="00B87661"/>
    <w:rsid w:val="00B90CE4"/>
    <w:rsid w:val="00B9488B"/>
    <w:rsid w:val="00B94CAE"/>
    <w:rsid w:val="00B97CDA"/>
    <w:rsid w:val="00BA15FE"/>
    <w:rsid w:val="00BA2173"/>
    <w:rsid w:val="00BA4E62"/>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C001D0"/>
    <w:rsid w:val="00C01A16"/>
    <w:rsid w:val="00C02FEB"/>
    <w:rsid w:val="00C032BD"/>
    <w:rsid w:val="00C04E86"/>
    <w:rsid w:val="00C05DB7"/>
    <w:rsid w:val="00C06410"/>
    <w:rsid w:val="00C10936"/>
    <w:rsid w:val="00C11B54"/>
    <w:rsid w:val="00C12DEC"/>
    <w:rsid w:val="00C15A1B"/>
    <w:rsid w:val="00C16E4E"/>
    <w:rsid w:val="00C16FBC"/>
    <w:rsid w:val="00C170D7"/>
    <w:rsid w:val="00C203EF"/>
    <w:rsid w:val="00C20E2C"/>
    <w:rsid w:val="00C30D21"/>
    <w:rsid w:val="00C31B86"/>
    <w:rsid w:val="00C32733"/>
    <w:rsid w:val="00C34B30"/>
    <w:rsid w:val="00C34F84"/>
    <w:rsid w:val="00C357EE"/>
    <w:rsid w:val="00C40062"/>
    <w:rsid w:val="00C423C4"/>
    <w:rsid w:val="00C43466"/>
    <w:rsid w:val="00C43ED4"/>
    <w:rsid w:val="00C45056"/>
    <w:rsid w:val="00C472B3"/>
    <w:rsid w:val="00C47E9E"/>
    <w:rsid w:val="00C507FE"/>
    <w:rsid w:val="00C532C1"/>
    <w:rsid w:val="00C54444"/>
    <w:rsid w:val="00C5747C"/>
    <w:rsid w:val="00C6071E"/>
    <w:rsid w:val="00C65745"/>
    <w:rsid w:val="00C678FB"/>
    <w:rsid w:val="00C728BA"/>
    <w:rsid w:val="00C7420E"/>
    <w:rsid w:val="00C74900"/>
    <w:rsid w:val="00C75F95"/>
    <w:rsid w:val="00C7699E"/>
    <w:rsid w:val="00C776DC"/>
    <w:rsid w:val="00C77752"/>
    <w:rsid w:val="00C8005F"/>
    <w:rsid w:val="00C84470"/>
    <w:rsid w:val="00C85695"/>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1F80"/>
    <w:rsid w:val="00CC2A30"/>
    <w:rsid w:val="00CC33F1"/>
    <w:rsid w:val="00CC571C"/>
    <w:rsid w:val="00CC5F38"/>
    <w:rsid w:val="00CC5F53"/>
    <w:rsid w:val="00CC768E"/>
    <w:rsid w:val="00CD0137"/>
    <w:rsid w:val="00CD1CAA"/>
    <w:rsid w:val="00CD38FE"/>
    <w:rsid w:val="00CD5E83"/>
    <w:rsid w:val="00CD6371"/>
    <w:rsid w:val="00CD6F86"/>
    <w:rsid w:val="00CD745D"/>
    <w:rsid w:val="00CD7CB7"/>
    <w:rsid w:val="00CE1149"/>
    <w:rsid w:val="00CE3085"/>
    <w:rsid w:val="00CE5773"/>
    <w:rsid w:val="00CE5A87"/>
    <w:rsid w:val="00CE5C91"/>
    <w:rsid w:val="00CF2367"/>
    <w:rsid w:val="00CF272D"/>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BEB"/>
    <w:rsid w:val="00D52663"/>
    <w:rsid w:val="00D52BEE"/>
    <w:rsid w:val="00D547D2"/>
    <w:rsid w:val="00D57D45"/>
    <w:rsid w:val="00D64FF6"/>
    <w:rsid w:val="00D66B85"/>
    <w:rsid w:val="00D67D98"/>
    <w:rsid w:val="00D7056D"/>
    <w:rsid w:val="00D71E8E"/>
    <w:rsid w:val="00D725BB"/>
    <w:rsid w:val="00D73911"/>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7264"/>
    <w:rsid w:val="00DE14FC"/>
    <w:rsid w:val="00DE15FE"/>
    <w:rsid w:val="00DE1C52"/>
    <w:rsid w:val="00DE2204"/>
    <w:rsid w:val="00DE59F9"/>
    <w:rsid w:val="00DE6579"/>
    <w:rsid w:val="00DE672D"/>
    <w:rsid w:val="00DE691C"/>
    <w:rsid w:val="00DF17C0"/>
    <w:rsid w:val="00DF1FBA"/>
    <w:rsid w:val="00DF2F0E"/>
    <w:rsid w:val="00DF3E97"/>
    <w:rsid w:val="00DF5605"/>
    <w:rsid w:val="00DF7388"/>
    <w:rsid w:val="00E0096C"/>
    <w:rsid w:val="00E03940"/>
    <w:rsid w:val="00E039DF"/>
    <w:rsid w:val="00E0429B"/>
    <w:rsid w:val="00E103E5"/>
    <w:rsid w:val="00E13238"/>
    <w:rsid w:val="00E13B49"/>
    <w:rsid w:val="00E1606A"/>
    <w:rsid w:val="00E20289"/>
    <w:rsid w:val="00E2087B"/>
    <w:rsid w:val="00E20ACF"/>
    <w:rsid w:val="00E21137"/>
    <w:rsid w:val="00E24298"/>
    <w:rsid w:val="00E2498D"/>
    <w:rsid w:val="00E25B0C"/>
    <w:rsid w:val="00E27BFC"/>
    <w:rsid w:val="00E30901"/>
    <w:rsid w:val="00E327D0"/>
    <w:rsid w:val="00E32E0F"/>
    <w:rsid w:val="00E32E9C"/>
    <w:rsid w:val="00E33E1C"/>
    <w:rsid w:val="00E34ECD"/>
    <w:rsid w:val="00E41ECF"/>
    <w:rsid w:val="00E42659"/>
    <w:rsid w:val="00E42F33"/>
    <w:rsid w:val="00E44EBD"/>
    <w:rsid w:val="00E45E5C"/>
    <w:rsid w:val="00E515A8"/>
    <w:rsid w:val="00E52BB4"/>
    <w:rsid w:val="00E54C10"/>
    <w:rsid w:val="00E55969"/>
    <w:rsid w:val="00E569E1"/>
    <w:rsid w:val="00E57D1C"/>
    <w:rsid w:val="00E63C3F"/>
    <w:rsid w:val="00E63DC7"/>
    <w:rsid w:val="00E63F1C"/>
    <w:rsid w:val="00E704ED"/>
    <w:rsid w:val="00E7078F"/>
    <w:rsid w:val="00E724B7"/>
    <w:rsid w:val="00E74047"/>
    <w:rsid w:val="00E75E08"/>
    <w:rsid w:val="00E806EA"/>
    <w:rsid w:val="00E807C0"/>
    <w:rsid w:val="00E82B9B"/>
    <w:rsid w:val="00E82F23"/>
    <w:rsid w:val="00E84ED9"/>
    <w:rsid w:val="00E84EFC"/>
    <w:rsid w:val="00E84FF7"/>
    <w:rsid w:val="00E8516B"/>
    <w:rsid w:val="00E90094"/>
    <w:rsid w:val="00E90CA6"/>
    <w:rsid w:val="00E91B77"/>
    <w:rsid w:val="00E91C5A"/>
    <w:rsid w:val="00E94049"/>
    <w:rsid w:val="00E95B70"/>
    <w:rsid w:val="00E96205"/>
    <w:rsid w:val="00E96490"/>
    <w:rsid w:val="00EA2BA6"/>
    <w:rsid w:val="00EA2D10"/>
    <w:rsid w:val="00EA6913"/>
    <w:rsid w:val="00EA6AD3"/>
    <w:rsid w:val="00EB0D90"/>
    <w:rsid w:val="00EB0E5C"/>
    <w:rsid w:val="00EB1969"/>
    <w:rsid w:val="00EB2BA8"/>
    <w:rsid w:val="00EB3616"/>
    <w:rsid w:val="00EB6AB8"/>
    <w:rsid w:val="00EB6D58"/>
    <w:rsid w:val="00EB6E93"/>
    <w:rsid w:val="00EB7414"/>
    <w:rsid w:val="00EC01BD"/>
    <w:rsid w:val="00EC3EAA"/>
    <w:rsid w:val="00EC5E41"/>
    <w:rsid w:val="00ED399B"/>
    <w:rsid w:val="00ED447A"/>
    <w:rsid w:val="00EE12E5"/>
    <w:rsid w:val="00EE33D2"/>
    <w:rsid w:val="00EE4580"/>
    <w:rsid w:val="00EE57E8"/>
    <w:rsid w:val="00EF215B"/>
    <w:rsid w:val="00EF2221"/>
    <w:rsid w:val="00EF3DD3"/>
    <w:rsid w:val="00EF4E5F"/>
    <w:rsid w:val="00EF6560"/>
    <w:rsid w:val="00EF747F"/>
    <w:rsid w:val="00EF7CB1"/>
    <w:rsid w:val="00F02485"/>
    <w:rsid w:val="00F0353A"/>
    <w:rsid w:val="00F05CE3"/>
    <w:rsid w:val="00F10101"/>
    <w:rsid w:val="00F13C2B"/>
    <w:rsid w:val="00F14910"/>
    <w:rsid w:val="00F2086D"/>
    <w:rsid w:val="00F21989"/>
    <w:rsid w:val="00F23BA2"/>
    <w:rsid w:val="00F24AE1"/>
    <w:rsid w:val="00F25693"/>
    <w:rsid w:val="00F25F0D"/>
    <w:rsid w:val="00F26A94"/>
    <w:rsid w:val="00F27813"/>
    <w:rsid w:val="00F312E2"/>
    <w:rsid w:val="00F323C3"/>
    <w:rsid w:val="00F33AB0"/>
    <w:rsid w:val="00F35637"/>
    <w:rsid w:val="00F356ED"/>
    <w:rsid w:val="00F36356"/>
    <w:rsid w:val="00F4083F"/>
    <w:rsid w:val="00F41CB8"/>
    <w:rsid w:val="00F429C0"/>
    <w:rsid w:val="00F43050"/>
    <w:rsid w:val="00F531D5"/>
    <w:rsid w:val="00F56364"/>
    <w:rsid w:val="00F56C26"/>
    <w:rsid w:val="00F57A73"/>
    <w:rsid w:val="00F60708"/>
    <w:rsid w:val="00F612B1"/>
    <w:rsid w:val="00F642DB"/>
    <w:rsid w:val="00F6437D"/>
    <w:rsid w:val="00F64917"/>
    <w:rsid w:val="00F65840"/>
    <w:rsid w:val="00F658D9"/>
    <w:rsid w:val="00F67148"/>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11CF"/>
    <w:rsid w:val="00FA3E09"/>
    <w:rsid w:val="00FA58FE"/>
    <w:rsid w:val="00FB469C"/>
    <w:rsid w:val="00FB5D57"/>
    <w:rsid w:val="00FB6527"/>
    <w:rsid w:val="00FB6E85"/>
    <w:rsid w:val="00FB77A3"/>
    <w:rsid w:val="00FC2BCD"/>
    <w:rsid w:val="00FC4878"/>
    <w:rsid w:val="00FC5265"/>
    <w:rsid w:val="00FD1FBB"/>
    <w:rsid w:val="00FD21C5"/>
    <w:rsid w:val="00FD4786"/>
    <w:rsid w:val="00FD6A4D"/>
    <w:rsid w:val="00FE4FC7"/>
    <w:rsid w:val="00FE6922"/>
    <w:rsid w:val="00FF0330"/>
    <w:rsid w:val="00FF049D"/>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58F152"/>
    <w:rsid w:val="189D272D"/>
    <w:rsid w:val="18D2B6CA"/>
    <w:rsid w:val="1908EC46"/>
    <w:rsid w:val="191384D6"/>
    <w:rsid w:val="193186B4"/>
    <w:rsid w:val="1956C981"/>
    <w:rsid w:val="19AADBCB"/>
    <w:rsid w:val="19D3E7D6"/>
    <w:rsid w:val="19D89803"/>
    <w:rsid w:val="19EB49CB"/>
    <w:rsid w:val="19EBAE72"/>
    <w:rsid w:val="1A044D6F"/>
    <w:rsid w:val="1A52ACD9"/>
    <w:rsid w:val="1A8F5092"/>
    <w:rsid w:val="1AEA15DF"/>
    <w:rsid w:val="1B557E8B"/>
    <w:rsid w:val="1B96F43D"/>
    <w:rsid w:val="1C47FC53"/>
    <w:rsid w:val="1D4AF244"/>
    <w:rsid w:val="1D604E05"/>
    <w:rsid w:val="1DDC5D69"/>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382D92"/>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A6C594"/>
    <w:rsid w:val="62BAF594"/>
    <w:rsid w:val="63C2513E"/>
    <w:rsid w:val="63D81409"/>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CB769EE"/>
    <w:rsid w:val="6D051553"/>
    <w:rsid w:val="6D3187F9"/>
    <w:rsid w:val="6D9CEEA1"/>
    <w:rsid w:val="6DC7F3E5"/>
    <w:rsid w:val="6E161467"/>
    <w:rsid w:val="6E2DCCEB"/>
    <w:rsid w:val="6E7195E5"/>
    <w:rsid w:val="6EDEB966"/>
    <w:rsid w:val="6F50ADD7"/>
    <w:rsid w:val="6FA36C78"/>
    <w:rsid w:val="6FB305A0"/>
    <w:rsid w:val="6FFF20D5"/>
    <w:rsid w:val="7032D2AF"/>
    <w:rsid w:val="70C2586D"/>
    <w:rsid w:val="710DA850"/>
    <w:rsid w:val="711395AF"/>
    <w:rsid w:val="714552B2"/>
    <w:rsid w:val="71A0BFC1"/>
    <w:rsid w:val="71C12481"/>
    <w:rsid w:val="71E6A4B7"/>
    <w:rsid w:val="72778301"/>
    <w:rsid w:val="728093E4"/>
    <w:rsid w:val="7326AB72"/>
    <w:rsid w:val="73A0C779"/>
    <w:rsid w:val="74167E3A"/>
    <w:rsid w:val="7493C11E"/>
    <w:rsid w:val="74ABEC61"/>
    <w:rsid w:val="74D98F73"/>
    <w:rsid w:val="752EB702"/>
    <w:rsid w:val="75A924DE"/>
    <w:rsid w:val="762FC355"/>
    <w:rsid w:val="76375600"/>
    <w:rsid w:val="778E49FA"/>
    <w:rsid w:val="77D32661"/>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5dab2fddbcfc4cb7"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fafaf9a-9c90-4221-a386-c69b090d1e2f}"/>
      </w:docPartPr>
      <w:docPartBody>
        <w:p w14:paraId="6C655A20">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6357ba4-e1e6-49f5-b169-0d4d6aba6915">
      <UserInfo>
        <DisplayName>Sarah Williams</DisplayName>
        <AccountId>13</AccountId>
        <AccountType/>
      </UserInfo>
      <UserInfo>
        <DisplayName>Rebecca Luck</DisplayName>
        <AccountId>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2.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3.xml><?xml version="1.0" encoding="utf-8"?>
<ds:datastoreItem xmlns:ds="http://schemas.openxmlformats.org/officeDocument/2006/customXml" ds:itemID="{E1AB0B09-A205-4520-9C18-F1DAC180477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6357ba4-e1e6-49f5-b169-0d4d6aba6915"/>
    <ds:schemaRef ds:uri="http://schemas.microsoft.com/office/2006/documentManagement/types"/>
    <ds:schemaRef ds:uri="55d82518-ff69-400f-b484-1d67bfc1d641"/>
    <ds:schemaRef ds:uri="http://www.w3.org/XML/1998/namespace"/>
    <ds:schemaRef ds:uri="http://purl.org/dc/dcmitype/"/>
  </ds:schemaRefs>
</ds:datastoreItem>
</file>

<file path=customXml/itemProps4.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52</revision>
  <dcterms:created xsi:type="dcterms:W3CDTF">2022-06-17T14:24:00.0000000Z</dcterms:created>
  <dcterms:modified xsi:type="dcterms:W3CDTF">2022-06-21T14:19:25.6361059Z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